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90" w:type="dxa"/>
        <w:tblLayout w:type="fixed"/>
        <w:tblLook w:val="0000" w:firstRow="0" w:lastRow="0" w:firstColumn="0" w:lastColumn="0" w:noHBand="0" w:noVBand="0"/>
      </w:tblPr>
      <w:tblGrid>
        <w:gridCol w:w="287"/>
        <w:gridCol w:w="449"/>
        <w:gridCol w:w="620"/>
        <w:gridCol w:w="1338"/>
        <w:gridCol w:w="452"/>
        <w:gridCol w:w="1894"/>
        <w:gridCol w:w="716"/>
        <w:gridCol w:w="148"/>
        <w:gridCol w:w="287"/>
        <w:gridCol w:w="1464"/>
        <w:gridCol w:w="1712"/>
        <w:gridCol w:w="619"/>
        <w:gridCol w:w="634"/>
        <w:gridCol w:w="270"/>
      </w:tblGrid>
      <w:tr w:rsidR="00DC4C48" w:rsidRPr="00D0125F" w:rsidTr="00C07E67">
        <w:trPr>
          <w:trHeight w:hRule="exact" w:val="900"/>
        </w:trPr>
        <w:tc>
          <w:tcPr>
            <w:tcW w:w="1356" w:type="dxa"/>
            <w:gridSpan w:val="3"/>
          </w:tcPr>
          <w:p w:rsidR="00DC4C48" w:rsidRPr="00DD0788" w:rsidRDefault="00DC4C48" w:rsidP="00177DDB">
            <w:pPr>
              <w:ind w:left="-72"/>
              <w:rPr>
                <w:rFonts w:ascii="Arial" w:hAnsi="Arial"/>
                <w:lang w:val="es-MX"/>
              </w:rPr>
            </w:pPr>
            <w:r w:rsidRPr="008F13A3">
              <w:rPr>
                <w:rFonts w:ascii="Arial" w:hAnsi="Arial"/>
                <w:noProof/>
              </w:rPr>
              <w:drawing>
                <wp:inline distT="0" distB="0" distL="0" distR="0">
                  <wp:extent cx="552450" cy="532541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325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4" w:type="dxa"/>
            <w:gridSpan w:val="11"/>
          </w:tcPr>
          <w:p w:rsidR="00DC4C48" w:rsidRPr="00DD0788" w:rsidRDefault="008C2040" w:rsidP="00177DDB">
            <w:pPr>
              <w:spacing w:before="120"/>
              <w:ind w:left="-72"/>
              <w:rPr>
                <w:rFonts w:ascii="Arial" w:hAnsi="Arial"/>
                <w:sz w:val="18"/>
                <w:lang w:val="es-MX"/>
              </w:rPr>
            </w:pPr>
            <w:r w:rsidRPr="00DD0788">
              <w:rPr>
                <w:rFonts w:ascii="Arial" w:hAnsi="Arial"/>
                <w:noProof/>
                <w:sz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5568315</wp:posOffset>
                  </wp:positionH>
                  <wp:positionV relativeFrom="paragraph">
                    <wp:posOffset>75962</wp:posOffset>
                  </wp:positionV>
                  <wp:extent cx="584708" cy="45720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SS logo_greyscale (6-2023)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708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4639" w:rsidRPr="00DD0788">
              <w:rPr>
                <w:rFonts w:ascii="Arial" w:hAnsi="Arial"/>
                <w:sz w:val="18"/>
                <w:lang w:val="es-MX"/>
              </w:rPr>
              <w:t>DEPARTAMENTO DE SERVICIOS SOCIALES DE MISSOURI</w:t>
            </w:r>
          </w:p>
          <w:p w:rsidR="00DC4C48" w:rsidRPr="00DD0788" w:rsidRDefault="00D47A16" w:rsidP="00177DDB">
            <w:pPr>
              <w:ind w:left="-72"/>
              <w:rPr>
                <w:rFonts w:ascii="Arial" w:hAnsi="Arial"/>
                <w:sz w:val="18"/>
                <w:lang w:val="es-MX"/>
              </w:rPr>
            </w:pPr>
            <w:r w:rsidRPr="00D47A16">
              <w:rPr>
                <w:rFonts w:ascii="Arial" w:hAnsi="Arial"/>
                <w:sz w:val="18"/>
                <w:lang w:val="es-MX"/>
              </w:rPr>
              <w:t>DIVISIÓN</w:t>
            </w:r>
            <w:r w:rsidR="00B74639" w:rsidRPr="00DD0788">
              <w:rPr>
                <w:rFonts w:ascii="Arial" w:hAnsi="Arial"/>
                <w:sz w:val="18"/>
                <w:lang w:val="es-MX"/>
              </w:rPr>
              <w:t xml:space="preserve"> DE APOYO A LA FAMILIA</w:t>
            </w:r>
          </w:p>
          <w:p w:rsidR="00DC4C48" w:rsidRPr="00DD0788" w:rsidRDefault="00D47A16">
            <w:pPr>
              <w:ind w:left="-72"/>
              <w:rPr>
                <w:rFonts w:ascii="Arial" w:hAnsi="Arial"/>
                <w:spacing w:val="-4"/>
                <w:lang w:val="es-MX"/>
              </w:rPr>
            </w:pPr>
            <w:r w:rsidRPr="00D47A16">
              <w:rPr>
                <w:rFonts w:ascii="Arial" w:hAnsi="Arial"/>
                <w:b/>
                <w:spacing w:val="-4"/>
                <w:sz w:val="22"/>
                <w:lang w:val="es-MX"/>
              </w:rPr>
              <w:t>AVISO</w:t>
            </w:r>
            <w:r w:rsidRPr="00DD0788">
              <w:rPr>
                <w:rFonts w:ascii="Arial" w:hAnsi="Arial"/>
                <w:b/>
                <w:spacing w:val="-4"/>
                <w:sz w:val="22"/>
                <w:lang w:val="es-MX"/>
              </w:rPr>
              <w:t xml:space="preserve"> DE</w:t>
            </w:r>
            <w:r w:rsidR="002B1F47">
              <w:rPr>
                <w:rFonts w:ascii="Arial" w:hAnsi="Arial"/>
                <w:b/>
                <w:spacing w:val="-4"/>
                <w:sz w:val="22"/>
                <w:lang w:val="es-MX"/>
              </w:rPr>
              <w:t xml:space="preserve"> LA</w:t>
            </w:r>
            <w:r w:rsidRPr="00DD0788">
              <w:rPr>
                <w:rFonts w:ascii="Arial" w:hAnsi="Arial"/>
                <w:b/>
                <w:spacing w:val="-4"/>
                <w:sz w:val="22"/>
                <w:lang w:val="es-MX"/>
              </w:rPr>
              <w:t xml:space="preserve"> </w:t>
            </w:r>
            <w:r w:rsidR="008F13A3">
              <w:rPr>
                <w:rFonts w:ascii="Arial" w:hAnsi="Arial"/>
                <w:b/>
                <w:spacing w:val="-4"/>
                <w:sz w:val="22"/>
                <w:lang w:val="es-MX"/>
              </w:rPr>
              <w:t>DISPENSA</w:t>
            </w:r>
            <w:r w:rsidRPr="00DD0788">
              <w:rPr>
                <w:rFonts w:ascii="Arial" w:hAnsi="Arial"/>
                <w:b/>
                <w:spacing w:val="-4"/>
                <w:sz w:val="22"/>
                <w:lang w:val="es-MX"/>
              </w:rPr>
              <w:t xml:space="preserve"> POR DIFICULTADES ONEROSAS DE </w:t>
            </w:r>
            <w:r w:rsidR="00967280" w:rsidRPr="00DD0788">
              <w:rPr>
                <w:rFonts w:ascii="Arial" w:hAnsi="Arial"/>
                <w:b/>
                <w:spacing w:val="-4"/>
                <w:sz w:val="22"/>
                <w:lang w:val="es-MX"/>
              </w:rPr>
              <w:t>MO HEALTHNET</w:t>
            </w:r>
          </w:p>
        </w:tc>
      </w:tr>
      <w:tr w:rsidR="00DC4C48" w:rsidRPr="00D47A16" w:rsidTr="00C07E67">
        <w:trPr>
          <w:cantSplit/>
          <w:trHeight w:hRule="exact" w:val="440"/>
        </w:trPr>
        <w:tc>
          <w:tcPr>
            <w:tcW w:w="135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4C48" w:rsidRPr="00DD0788" w:rsidRDefault="00B74639" w:rsidP="00177DDB">
            <w:pPr>
              <w:rPr>
                <w:rFonts w:ascii="Arial" w:hAnsi="Arial"/>
                <w:lang w:val="es-MX"/>
              </w:rPr>
            </w:pPr>
            <w:r w:rsidRPr="00DD0788">
              <w:rPr>
                <w:rFonts w:ascii="Arial" w:hAnsi="Arial"/>
                <w:b/>
                <w:sz w:val="17"/>
                <w:lang w:val="es-MX"/>
              </w:rPr>
              <w:t>DE</w:t>
            </w:r>
          </w:p>
        </w:tc>
        <w:tc>
          <w:tcPr>
            <w:tcW w:w="4548" w:type="dxa"/>
            <w:gridSpan w:val="5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DC4C48" w:rsidRPr="00DD0788" w:rsidRDefault="001F10AB" w:rsidP="001F10AB">
            <w:pPr>
              <w:ind w:left="-72"/>
              <w:rPr>
                <w:rFonts w:ascii="Arial" w:hAnsi="Arial"/>
                <w:lang w:val="es-MX"/>
              </w:rPr>
            </w:pPr>
            <w:r w:rsidRPr="00DD0788">
              <w:rPr>
                <w:rFonts w:ascii="Arial" w:hAnsi="Arial"/>
                <w:sz w:val="24"/>
                <w:szCs w:val="24"/>
                <w:lang w:val="es-MX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Family Support Division"/>
                  </w:textInput>
                </w:ffData>
              </w:fldChar>
            </w:r>
            <w:bookmarkStart w:id="0" w:name="Text14"/>
            <w:r w:rsidRPr="00DD0788">
              <w:rPr>
                <w:rFonts w:ascii="Arial" w:hAnsi="Arial"/>
                <w:sz w:val="24"/>
                <w:szCs w:val="24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24"/>
                <w:szCs w:val="24"/>
                <w:lang w:val="es-MX"/>
              </w:rPr>
            </w:r>
            <w:r w:rsidRPr="00DD0788">
              <w:rPr>
                <w:rFonts w:ascii="Arial" w:hAnsi="Arial"/>
                <w:sz w:val="24"/>
                <w:szCs w:val="24"/>
                <w:lang w:val="es-MX"/>
              </w:rPr>
              <w:fldChar w:fldCharType="separate"/>
            </w:r>
            <w:r w:rsidRPr="00DD0788">
              <w:rPr>
                <w:rFonts w:ascii="Arial" w:hAnsi="Arial"/>
                <w:noProof/>
                <w:sz w:val="24"/>
                <w:szCs w:val="24"/>
                <w:lang w:val="es-MX"/>
              </w:rPr>
              <w:t>Family Support Division</w:t>
            </w:r>
            <w:r w:rsidRPr="00DD0788">
              <w:rPr>
                <w:rFonts w:ascii="Arial" w:hAnsi="Arial"/>
                <w:sz w:val="24"/>
                <w:szCs w:val="24"/>
                <w:lang w:val="es-MX"/>
              </w:rPr>
              <w:fldChar w:fldCharType="end"/>
            </w:r>
            <w:bookmarkEnd w:id="0"/>
          </w:p>
        </w:tc>
        <w:tc>
          <w:tcPr>
            <w:tcW w:w="3463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TELÉFONO</w:t>
            </w:r>
          </w:p>
          <w:p w:rsidR="00DC4C48" w:rsidRPr="00DD0788" w:rsidRDefault="000A7CB2" w:rsidP="00DD0788">
            <w:pPr>
              <w:ind w:left="-72" w:firstLine="72"/>
              <w:rPr>
                <w:rFonts w:ascii="Arial" w:hAnsi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/>
                <w:sz w:val="24"/>
                <w:szCs w:val="24"/>
                <w:lang w:val="es-MX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855-373-4636"/>
                  </w:textInput>
                </w:ffData>
              </w:fldChar>
            </w:r>
            <w:bookmarkStart w:id="1" w:name="Text12"/>
            <w:r w:rsidRPr="00DD0788">
              <w:rPr>
                <w:rFonts w:ascii="Arial" w:hAnsi="Arial"/>
                <w:sz w:val="24"/>
                <w:szCs w:val="24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24"/>
                <w:szCs w:val="24"/>
                <w:lang w:val="es-MX"/>
              </w:rPr>
            </w:r>
            <w:r w:rsidRPr="00DD0788">
              <w:rPr>
                <w:rFonts w:ascii="Arial" w:hAnsi="Arial"/>
                <w:sz w:val="24"/>
                <w:szCs w:val="24"/>
                <w:lang w:val="es-MX"/>
              </w:rPr>
              <w:fldChar w:fldCharType="separate"/>
            </w:r>
            <w:r w:rsidRPr="00DD0788">
              <w:rPr>
                <w:rFonts w:ascii="Arial" w:hAnsi="Arial"/>
                <w:noProof/>
                <w:sz w:val="24"/>
                <w:szCs w:val="24"/>
                <w:lang w:val="es-MX"/>
              </w:rPr>
              <w:t>855-373-4636</w:t>
            </w:r>
            <w:r w:rsidRPr="00DD0788">
              <w:rPr>
                <w:rFonts w:ascii="Arial" w:hAnsi="Arial"/>
                <w:sz w:val="24"/>
                <w:szCs w:val="24"/>
                <w:lang w:val="es-MX"/>
              </w:rPr>
              <w:fldChar w:fldCharType="end"/>
            </w:r>
            <w:bookmarkEnd w:id="1"/>
          </w:p>
        </w:tc>
        <w:tc>
          <w:tcPr>
            <w:tcW w:w="1523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FECHA</w:t>
            </w:r>
          </w:p>
          <w:p w:rsidR="00DC4C48" w:rsidRPr="00DD0788" w:rsidRDefault="00D0125F" w:rsidP="00177DDB">
            <w:pPr>
              <w:ind w:left="-72"/>
              <w:jc w:val="center"/>
              <w:rPr>
                <w:rFonts w:ascii="Arial" w:hAnsi="Arial"/>
                <w:sz w:val="12"/>
                <w:lang w:val="es-MX"/>
              </w:rPr>
            </w:pPr>
            <w:r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urrentTime"/>
                    <w:format w:val="dd/MM/yyyy"/>
                  </w:textInput>
                </w:ffData>
              </w:fldChar>
            </w:r>
            <w:r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s-MX"/>
              </w:rPr>
              <w:fldChar w:fldCharType="begin"/>
            </w:r>
            <w:r>
              <w:rPr>
                <w:rFonts w:ascii="Arial" w:hAnsi="Arial"/>
                <w:sz w:val="18"/>
                <w:lang w:val="es-MX"/>
              </w:rPr>
              <w:instrText xml:space="preserve"> DATE \@ "dd/MM/yyyy" </w:instrText>
            </w:r>
            <w:r>
              <w:rPr>
                <w:rFonts w:ascii="Arial" w:hAnsi="Arial"/>
                <w:sz w:val="18"/>
                <w:lang w:val="es-MX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s-MX"/>
              </w:rPr>
              <w:instrText>30/01/2024</w:instrText>
            </w:r>
            <w:r>
              <w:rPr>
                <w:rFonts w:ascii="Arial" w:hAnsi="Arial"/>
                <w:sz w:val="18"/>
                <w:lang w:val="es-MX"/>
              </w:rPr>
              <w:fldChar w:fldCharType="end"/>
            </w:r>
            <w:r>
              <w:rPr>
                <w:rFonts w:ascii="Arial" w:hAnsi="Arial"/>
                <w:sz w:val="18"/>
                <w:lang w:val="es-MX"/>
              </w:rPr>
            </w:r>
            <w:r>
              <w:rPr>
                <w:rFonts w:ascii="Arial" w:hAnsi="Arial"/>
                <w:sz w:val="18"/>
                <w:lang w:val="es-MX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s-MX"/>
              </w:rPr>
              <w:t>30/01/2024</w:t>
            </w:r>
            <w:r>
              <w:rPr>
                <w:rFonts w:ascii="Arial" w:hAnsi="Arial"/>
                <w:sz w:val="18"/>
                <w:lang w:val="es-MX"/>
              </w:rPr>
              <w:fldChar w:fldCharType="end"/>
            </w:r>
          </w:p>
        </w:tc>
      </w:tr>
      <w:tr w:rsidR="00DC4C48" w:rsidRPr="00D47A16" w:rsidTr="00C07E67">
        <w:trPr>
          <w:cantSplit/>
          <w:trHeight w:hRule="exact" w:val="440"/>
        </w:trPr>
        <w:tc>
          <w:tcPr>
            <w:tcW w:w="1356" w:type="dxa"/>
            <w:gridSpan w:val="3"/>
            <w:tcBorders>
              <w:left w:val="single" w:sz="6" w:space="0" w:color="auto"/>
            </w:tcBorders>
          </w:tcPr>
          <w:p w:rsidR="00DC4C48" w:rsidRPr="00DD0788" w:rsidRDefault="00DC4C48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953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DIRECCIÓN DE LA OFICINA (CALLE, CIUDAD, ESTADO, CÓDIGO POSTAL)</w:t>
            </w:r>
          </w:p>
          <w:p w:rsidR="00DC4C48" w:rsidRPr="008F13A3" w:rsidRDefault="000A7CB2">
            <w:pPr>
              <w:ind w:left="-72"/>
              <w:rPr>
                <w:rFonts w:ascii="Arial" w:hAnsi="Arial"/>
                <w:sz w:val="12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ICS"/>
                  <w:enabled/>
                  <w:calcOnExit w:val="0"/>
                  <w:statusText w:type="text" w:val="Enter county office address"/>
                  <w:textInput>
                    <w:default w:val="PO BOX 2700"/>
                  </w:textInput>
                </w:ffData>
              </w:fldChar>
            </w:r>
            <w:r w:rsidRPr="008F13A3">
              <w:rPr>
                <w:rFonts w:ascii="Arial" w:hAnsi="Arial"/>
                <w:sz w:val="18"/>
              </w:rPr>
              <w:instrText xml:space="preserve"> </w:instrText>
            </w:r>
            <w:bookmarkStart w:id="2" w:name="ICS"/>
            <w:r w:rsidRPr="008F13A3">
              <w:rPr>
                <w:rFonts w:ascii="Arial" w:hAnsi="Arial"/>
                <w:sz w:val="18"/>
              </w:rPr>
              <w:instrText xml:space="preserve">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bookmarkStart w:id="3" w:name="_GoBack"/>
            <w:r w:rsidRPr="008F13A3">
              <w:rPr>
                <w:rFonts w:ascii="Arial" w:hAnsi="Arial"/>
                <w:noProof/>
                <w:sz w:val="18"/>
              </w:rPr>
              <w:t>PO BOX 2700</w:t>
            </w:r>
            <w:bookmarkEnd w:id="3"/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bookmarkEnd w:id="2"/>
            <w:r w:rsidR="00DC4C48" w:rsidRPr="008F13A3">
              <w:rPr>
                <w:rFonts w:ascii="Arial" w:hAnsi="Arial"/>
                <w:sz w:val="18"/>
              </w:rPr>
              <w:t xml:space="preserve">, 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ICCSZ"/>
                  <w:enabled/>
                  <w:calcOnExit w:val="0"/>
                  <w:statusText w:type="text" w:val="Enter county office city, state and ZIP Code"/>
                  <w:textInput>
                    <w:default w:val="Jefferson City, MO 65102"/>
                  </w:textInput>
                </w:ffData>
              </w:fldChar>
            </w:r>
            <w:r w:rsidRPr="008F13A3">
              <w:rPr>
                <w:rFonts w:ascii="Arial" w:hAnsi="Arial"/>
                <w:sz w:val="18"/>
              </w:rPr>
              <w:instrText xml:space="preserve"> </w:instrText>
            </w:r>
            <w:bookmarkStart w:id="4" w:name="ICCSZ"/>
            <w:r w:rsidRPr="008F13A3">
              <w:rPr>
                <w:rFonts w:ascii="Arial" w:hAnsi="Arial"/>
                <w:sz w:val="18"/>
              </w:rPr>
              <w:instrText xml:space="preserve">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Pr="008F13A3">
              <w:rPr>
                <w:rFonts w:ascii="Arial" w:hAnsi="Arial"/>
                <w:noProof/>
                <w:sz w:val="18"/>
              </w:rPr>
              <w:t>Jefferson City, MO 65102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bookmarkEnd w:id="4"/>
          </w:p>
        </w:tc>
      </w:tr>
      <w:tr w:rsidR="00DC4C48" w:rsidRPr="00D47A16" w:rsidTr="00C07E67">
        <w:trPr>
          <w:cantSplit/>
          <w:trHeight w:hRule="exact" w:val="440"/>
        </w:trPr>
        <w:tc>
          <w:tcPr>
            <w:tcW w:w="135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4C48" w:rsidRPr="00DD0788" w:rsidRDefault="00B74639" w:rsidP="00177DDB">
            <w:pPr>
              <w:rPr>
                <w:rFonts w:ascii="Arial" w:hAnsi="Arial"/>
                <w:lang w:val="es-MX"/>
              </w:rPr>
            </w:pPr>
            <w:r w:rsidRPr="00DD0788">
              <w:rPr>
                <w:rFonts w:ascii="Arial" w:hAnsi="Arial"/>
                <w:b/>
                <w:sz w:val="17"/>
                <w:lang w:val="es-MX"/>
              </w:rPr>
              <w:t>PARA</w:t>
            </w:r>
          </w:p>
        </w:tc>
        <w:tc>
          <w:tcPr>
            <w:tcW w:w="4548" w:type="dxa"/>
            <w:gridSpan w:val="5"/>
            <w:tcBorders>
              <w:right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NOMBRE</w:t>
            </w:r>
          </w:p>
          <w:bookmarkStart w:id="5" w:name="ToN"/>
          <w:p w:rsidR="00DC4C48" w:rsidRPr="00DD0788" w:rsidRDefault="005F16E5" w:rsidP="001D6E05">
            <w:pPr>
              <w:tabs>
                <w:tab w:val="left" w:pos="895"/>
              </w:tabs>
              <w:ind w:left="-72"/>
              <w:rPr>
                <w:rFonts w:ascii="Arial" w:hAnsi="Arial"/>
                <w:sz w:val="15"/>
                <w:lang w:val="es-MX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ToN"/>
                  <w:enabled/>
                  <w:calcOnExit w:val="0"/>
                  <w:statusText w:type="text" w:val="Enter the name of the client"/>
                  <w:textInput/>
                </w:ffData>
              </w:fldChar>
            </w:r>
            <w:r w:rsidR="001D6E05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1D6E05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D6E05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D6E05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D6E05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D6E05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bookmarkEnd w:id="5"/>
            <w:r w:rsidR="001D6E05" w:rsidRPr="00DD0788">
              <w:rPr>
                <w:rFonts w:ascii="Arial" w:hAnsi="Arial"/>
                <w:sz w:val="18"/>
                <w:lang w:val="es-MX"/>
              </w:rPr>
              <w:tab/>
            </w:r>
          </w:p>
        </w:tc>
        <w:tc>
          <w:tcPr>
            <w:tcW w:w="287" w:type="dxa"/>
            <w:tcBorders>
              <w:right w:val="single" w:sz="6" w:space="0" w:color="auto"/>
            </w:tcBorders>
          </w:tcPr>
          <w:p w:rsidR="00DC4C48" w:rsidRPr="00DD0788" w:rsidRDefault="00DC4C48" w:rsidP="00177DDB">
            <w:pPr>
              <w:jc w:val="center"/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699" w:type="dxa"/>
            <w:gridSpan w:val="5"/>
            <w:tcBorders>
              <w:right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NOMBRE DEL CASO</w:t>
            </w:r>
          </w:p>
          <w:p w:rsidR="00DC4C48" w:rsidRPr="00DD0788" w:rsidRDefault="005F16E5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"/>
                  <w:enabled/>
                  <w:calcOnExit w:val="0"/>
                  <w:statusText w:type="text" w:val="Enter the case name"/>
                  <w:textInput/>
                </w:ffData>
              </w:fldChar>
            </w:r>
            <w:r w:rsidR="00DC4C48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</w:p>
        </w:tc>
      </w:tr>
      <w:tr w:rsidR="00DC4C48" w:rsidRPr="00D47A16" w:rsidTr="00C07E67">
        <w:trPr>
          <w:cantSplit/>
          <w:trHeight w:hRule="exact" w:val="440"/>
        </w:trPr>
        <w:tc>
          <w:tcPr>
            <w:tcW w:w="135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C4C48" w:rsidRPr="00DD0788" w:rsidRDefault="00DC4C48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548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:rsidR="00DC4C48" w:rsidRPr="00DD0788" w:rsidRDefault="00B74639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DIRECCIÓN (</w:t>
            </w:r>
            <w:r w:rsidR="00D47A16">
              <w:rPr>
                <w:rFonts w:ascii="Arial" w:hAnsi="Arial"/>
                <w:sz w:val="12"/>
                <w:lang w:val="es-MX"/>
              </w:rPr>
              <w:t>PARA CORRESPONDENCIA</w:t>
            </w:r>
            <w:r w:rsidRPr="00DD0788">
              <w:rPr>
                <w:rFonts w:ascii="Arial" w:hAnsi="Arial"/>
                <w:sz w:val="12"/>
                <w:lang w:val="es-MX"/>
              </w:rPr>
              <w:t>)</w:t>
            </w:r>
          </w:p>
          <w:bookmarkStart w:id="6" w:name="ToAdd"/>
          <w:p w:rsidR="00DC4C48" w:rsidRPr="00DD0788" w:rsidRDefault="005F16E5" w:rsidP="00177DDB">
            <w:pPr>
              <w:ind w:left="-72"/>
              <w:rPr>
                <w:rFonts w:ascii="Arial" w:hAnsi="Arial"/>
                <w:sz w:val="15"/>
                <w:lang w:val="es-MX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ToAdd"/>
                  <w:enabled/>
                  <w:calcOnExit w:val="0"/>
                  <w:statusText w:type="text" w:val="Enter the address of the client"/>
                  <w:textInput/>
                </w:ffData>
              </w:fldChar>
            </w:r>
            <w:r w:rsidR="00DC4C48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bookmarkEnd w:id="6"/>
          </w:p>
        </w:tc>
        <w:tc>
          <w:tcPr>
            <w:tcW w:w="287" w:type="dxa"/>
            <w:tcBorders>
              <w:left w:val="single" w:sz="6" w:space="0" w:color="auto"/>
              <w:right w:val="single" w:sz="6" w:space="0" w:color="auto"/>
            </w:tcBorders>
          </w:tcPr>
          <w:p w:rsidR="00DC4C48" w:rsidRPr="00DD0788" w:rsidRDefault="00DC4C48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699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C48" w:rsidRPr="00DD0788" w:rsidRDefault="00C07E67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DCN</w:t>
            </w:r>
          </w:p>
          <w:p w:rsidR="00DC4C48" w:rsidRPr="00DD0788" w:rsidRDefault="005F16E5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"/>
                  <w:enabled/>
                  <w:calcOnExit w:val="0"/>
                  <w:statusText w:type="text" w:val="Enter the case number (DCN)"/>
                  <w:textInput/>
                </w:ffData>
              </w:fldChar>
            </w:r>
            <w:r w:rsidR="00DC4C48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DC4C48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</w:p>
        </w:tc>
      </w:tr>
      <w:tr w:rsidR="00DC4C48" w:rsidRPr="00D47A16" w:rsidTr="00C07E67">
        <w:trPr>
          <w:cantSplit/>
          <w:trHeight w:val="446"/>
        </w:trPr>
        <w:tc>
          <w:tcPr>
            <w:tcW w:w="135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C4C48" w:rsidRPr="00DD0788" w:rsidRDefault="00DC4C48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548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CIUDAD, ESTADO, CÓDIGO POSTAL</w:t>
            </w:r>
          </w:p>
          <w:p w:rsidR="00177DDB" w:rsidRPr="00DD0788" w:rsidRDefault="005F16E5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ToAdd"/>
                  <w:enabled/>
                  <w:calcOnExit w:val="0"/>
                  <w:statusText w:type="text" w:val="Enter the address of the client"/>
                  <w:textInput/>
                </w:ffData>
              </w:fldChar>
            </w:r>
            <w:r w:rsidR="00177DDB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</w:p>
        </w:tc>
        <w:tc>
          <w:tcPr>
            <w:tcW w:w="287" w:type="dxa"/>
            <w:tcBorders>
              <w:left w:val="single" w:sz="6" w:space="0" w:color="auto"/>
              <w:right w:val="single" w:sz="6" w:space="0" w:color="auto"/>
            </w:tcBorders>
          </w:tcPr>
          <w:p w:rsidR="00DC4C48" w:rsidRPr="00DD0788" w:rsidRDefault="00DC4C48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699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C48" w:rsidRPr="00DD0788" w:rsidRDefault="00B74639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2"/>
                <w:lang w:val="es-MX"/>
              </w:rPr>
              <w:t>TELÉFONO</w:t>
            </w:r>
          </w:p>
          <w:p w:rsidR="00177DDB" w:rsidRPr="00DD0788" w:rsidRDefault="005F16E5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ICA"/>
                  <w:enabled/>
                  <w:calcOnExit w:val="0"/>
                  <w:statusText w:type="text" w:val="Enter county office telephone number."/>
                  <w:textInput>
                    <w:maxLength w:val="3"/>
                  </w:textInput>
                </w:ffData>
              </w:fldChar>
            </w:r>
            <w:r w:rsidR="00177DDB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r w:rsidR="00177DDB" w:rsidRPr="00DD0788">
              <w:rPr>
                <w:rFonts w:ascii="Arial" w:hAnsi="Arial"/>
                <w:sz w:val="18"/>
                <w:lang w:val="es-MX"/>
              </w:rPr>
              <w:t>-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ICPr"/>
                  <w:enabled/>
                  <w:calcOnExit w:val="0"/>
                  <w:statusText w:type="text" w:val="Enter county office telephone number."/>
                  <w:textInput>
                    <w:maxLength w:val="3"/>
                  </w:textInput>
                </w:ffData>
              </w:fldChar>
            </w:r>
            <w:r w:rsidR="00177DDB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r w:rsidR="00177DDB" w:rsidRPr="00DD0788">
              <w:rPr>
                <w:rFonts w:ascii="Arial" w:hAnsi="Arial"/>
                <w:sz w:val="18"/>
                <w:lang w:val="es-MX"/>
              </w:rPr>
              <w:t>-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begin">
                <w:ffData>
                  <w:name w:val="ICPh"/>
                  <w:enabled/>
                  <w:calcOnExit w:val="0"/>
                  <w:statusText w:type="text" w:val="Enter county office telephone number."/>
                  <w:textInput>
                    <w:maxLength w:val="4"/>
                  </w:textInput>
                </w:ffData>
              </w:fldChar>
            </w:r>
            <w:r w:rsidR="00177DDB" w:rsidRPr="00DD0788">
              <w:rPr>
                <w:rFonts w:ascii="Arial" w:hAnsi="Arial"/>
                <w:sz w:val="18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8"/>
                <w:lang w:val="es-MX"/>
              </w:rPr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separate"/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="00177DDB" w:rsidRPr="00DD0788">
              <w:rPr>
                <w:rFonts w:ascii="Arial" w:hAnsi="Arial"/>
                <w:noProof/>
                <w:sz w:val="18"/>
                <w:lang w:val="es-MX"/>
              </w:rPr>
              <w:t> </w:t>
            </w:r>
            <w:r w:rsidRPr="00DD0788">
              <w:rPr>
                <w:rFonts w:ascii="Arial" w:hAnsi="Arial"/>
                <w:sz w:val="18"/>
                <w:lang w:val="es-MX"/>
              </w:rPr>
              <w:fldChar w:fldCharType="end"/>
            </w:r>
            <w:r w:rsidR="00177DDB" w:rsidRPr="00DD0788">
              <w:rPr>
                <w:rFonts w:ascii="Arial" w:hAnsi="Arial"/>
                <w:sz w:val="18"/>
                <w:lang w:val="es-MX"/>
              </w:rPr>
              <w:t xml:space="preserve">    </w:t>
            </w:r>
            <w:r w:rsidRPr="00DD0788">
              <w:rPr>
                <w:rFonts w:ascii="Arial" w:hAnsi="Arial"/>
                <w:sz w:val="14"/>
                <w:lang w:val="es-MX"/>
              </w:rPr>
              <w:fldChar w:fldCharType="begin">
                <w:ffData>
                  <w:name w:val="Text11"/>
                  <w:enabled/>
                  <w:calcOnExit w:val="0"/>
                  <w:statusText w:type="text" w:val="Use this field for additional telephone information"/>
                  <w:textInput/>
                </w:ffData>
              </w:fldChar>
            </w:r>
            <w:r w:rsidR="00177DDB" w:rsidRPr="00DD0788">
              <w:rPr>
                <w:rFonts w:ascii="Arial" w:hAnsi="Arial"/>
                <w:sz w:val="14"/>
                <w:lang w:val="es-MX"/>
              </w:rPr>
              <w:instrText xml:space="preserve"> FORMTEXT </w:instrText>
            </w:r>
            <w:r w:rsidRPr="00DD0788">
              <w:rPr>
                <w:rFonts w:ascii="Arial" w:hAnsi="Arial"/>
                <w:sz w:val="14"/>
                <w:lang w:val="es-MX"/>
              </w:rPr>
            </w:r>
            <w:r w:rsidRPr="00DD0788">
              <w:rPr>
                <w:rFonts w:ascii="Arial" w:hAnsi="Arial"/>
                <w:sz w:val="14"/>
                <w:lang w:val="es-MX"/>
              </w:rPr>
              <w:fldChar w:fldCharType="separate"/>
            </w:r>
            <w:r w:rsidR="00177DDB" w:rsidRPr="00DD0788">
              <w:rPr>
                <w:rFonts w:ascii="Arial" w:hAnsi="Arial"/>
                <w:sz w:val="14"/>
                <w:lang w:val="es-MX"/>
              </w:rPr>
              <w:t> </w:t>
            </w:r>
            <w:r w:rsidR="00177DDB" w:rsidRPr="00DD0788">
              <w:rPr>
                <w:rFonts w:ascii="Arial" w:hAnsi="Arial"/>
                <w:sz w:val="14"/>
                <w:lang w:val="es-MX"/>
              </w:rPr>
              <w:t> </w:t>
            </w:r>
            <w:r w:rsidR="00177DDB" w:rsidRPr="00DD0788">
              <w:rPr>
                <w:rFonts w:ascii="Arial" w:hAnsi="Arial"/>
                <w:sz w:val="14"/>
                <w:lang w:val="es-MX"/>
              </w:rPr>
              <w:t> </w:t>
            </w:r>
            <w:r w:rsidR="00177DDB" w:rsidRPr="00DD0788">
              <w:rPr>
                <w:rFonts w:ascii="Arial" w:hAnsi="Arial"/>
                <w:sz w:val="14"/>
                <w:lang w:val="es-MX"/>
              </w:rPr>
              <w:t> </w:t>
            </w:r>
            <w:r w:rsidR="00177DDB" w:rsidRPr="00DD0788">
              <w:rPr>
                <w:rFonts w:ascii="Arial" w:hAnsi="Arial"/>
                <w:sz w:val="14"/>
                <w:lang w:val="es-MX"/>
              </w:rPr>
              <w:t> </w:t>
            </w:r>
            <w:r w:rsidRPr="00DD0788">
              <w:rPr>
                <w:rFonts w:ascii="Arial" w:hAnsi="Arial"/>
                <w:sz w:val="14"/>
                <w:lang w:val="es-MX"/>
              </w:rPr>
              <w:fldChar w:fldCharType="end"/>
            </w:r>
          </w:p>
        </w:tc>
      </w:tr>
      <w:tr w:rsidR="00827A89" w:rsidRPr="00D0125F" w:rsidTr="00C07E67">
        <w:trPr>
          <w:cantSplit/>
          <w:trHeight w:val="624"/>
        </w:trPr>
        <w:tc>
          <w:tcPr>
            <w:tcW w:w="287" w:type="dxa"/>
            <w:tcBorders>
              <w:top w:val="single" w:sz="4" w:space="0" w:color="auto"/>
              <w:left w:val="single" w:sz="6" w:space="0" w:color="auto"/>
            </w:tcBorders>
            <w:vAlign w:val="center"/>
          </w:tcPr>
          <w:p w:rsidR="00827A89" w:rsidRPr="00DD0788" w:rsidRDefault="00827A89" w:rsidP="008D7C4F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10333" w:type="dxa"/>
            <w:gridSpan w:val="12"/>
            <w:tcBorders>
              <w:top w:val="single" w:sz="6" w:space="0" w:color="auto"/>
            </w:tcBorders>
            <w:vAlign w:val="center"/>
          </w:tcPr>
          <w:p w:rsidR="00F61213" w:rsidRPr="00DD0788" w:rsidRDefault="00B7463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Debido a la imposición de la </w:t>
            </w:r>
            <w:r w:rsidR="00987702">
              <w:rPr>
                <w:rFonts w:ascii="Arial" w:hAnsi="Arial" w:cs="Arial"/>
                <w:sz w:val="24"/>
                <w:szCs w:val="24"/>
                <w:lang w:val="es-MX"/>
              </w:rPr>
              <w:t>sanción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por transferencia de activos,</w:t>
            </w:r>
            <w:r w:rsidR="00F32BB8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  <w:p w:rsidR="00827A89" w:rsidRPr="00DD0788" w:rsidRDefault="00B7463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su caso de proveedor de MO HealthNet será</w:t>
            </w:r>
            <w:r w:rsidR="00827A89" w:rsidRPr="00DD0788">
              <w:rPr>
                <w:rFonts w:ascii="Arial" w:hAnsi="Arial" w:cs="Arial"/>
                <w:sz w:val="24"/>
                <w:szCs w:val="24"/>
                <w:lang w:val="es-MX"/>
              </w:rPr>
              <w:t>:</w:t>
            </w:r>
          </w:p>
        </w:tc>
        <w:tc>
          <w:tcPr>
            <w:tcW w:w="27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827A89" w:rsidRPr="00DD0788" w:rsidRDefault="00827A89" w:rsidP="008D7C4F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F32BB8" w:rsidRPr="00D0125F" w:rsidTr="00C07E67">
        <w:trPr>
          <w:cantSplit/>
          <w:trHeight w:val="270"/>
        </w:trPr>
        <w:tc>
          <w:tcPr>
            <w:tcW w:w="287" w:type="dxa"/>
            <w:tcBorders>
              <w:left w:val="single" w:sz="4" w:space="0" w:color="auto"/>
            </w:tcBorders>
            <w:vAlign w:val="bottom"/>
          </w:tcPr>
          <w:p w:rsidR="00F32BB8" w:rsidRPr="00DD0788" w:rsidRDefault="00F32BB8" w:rsidP="000F5BF6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49" w:type="dxa"/>
            <w:vAlign w:val="bottom"/>
          </w:tcPr>
          <w:p w:rsidR="00F32BB8" w:rsidRPr="00DD0788" w:rsidRDefault="00F32BB8" w:rsidP="000F5BF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fldChar w:fldCharType="begin">
                <w:ffData>
                  <w:name w:val="TempAssistCheck"/>
                  <w:enabled/>
                  <w:calcOnExit w:val="0"/>
                  <w:statusText w:type="text" w:val="Check to indicate an application is made for Temporary Assistance.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instrText xml:space="preserve"> FORMCHECKBOX </w:instrText>
            </w:r>
            <w:r w:rsidR="000A63B6">
              <w:rPr>
                <w:rFonts w:ascii="Arial" w:hAnsi="Arial" w:cs="Arial"/>
                <w:b/>
                <w:sz w:val="24"/>
                <w:szCs w:val="24"/>
                <w:lang w:val="es-MX"/>
              </w:rPr>
            </w:r>
            <w:r w:rsidR="000A63B6">
              <w:rPr>
                <w:rFonts w:ascii="Arial" w:hAnsi="Arial" w:cs="Arial"/>
                <w:b/>
                <w:sz w:val="24"/>
                <w:szCs w:val="24"/>
                <w:lang w:val="es-MX"/>
              </w:rPr>
              <w:fldChar w:fldCharType="separate"/>
            </w:r>
            <w:r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9884" w:type="dxa"/>
            <w:gridSpan w:val="11"/>
            <w:vAlign w:val="bottom"/>
          </w:tcPr>
          <w:p w:rsidR="00F32BB8" w:rsidRPr="00DD0788" w:rsidRDefault="00B7463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c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errado conforme a </w:t>
            </w:r>
            <w:r w:rsidR="00F32BB8" w:rsidRPr="00DD0788">
              <w:rPr>
                <w:rFonts w:ascii="Arial" w:hAnsi="Arial" w:cs="Arial"/>
                <w:sz w:val="24"/>
                <w:szCs w:val="24"/>
                <w:lang w:val="es-MX"/>
              </w:rPr>
              <w:t>RSMo 208.010.7 &amp; 42 U.S.C. 1396p(c)</w:t>
            </w:r>
          </w:p>
        </w:tc>
        <w:tc>
          <w:tcPr>
            <w:tcW w:w="270" w:type="dxa"/>
            <w:tcBorders>
              <w:right w:val="single" w:sz="4" w:space="0" w:color="auto"/>
            </w:tcBorders>
            <w:vAlign w:val="bottom"/>
          </w:tcPr>
          <w:p w:rsidR="00F32BB8" w:rsidRPr="00DD0788" w:rsidRDefault="00F32BB8" w:rsidP="000F5BF6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F32BB8" w:rsidRPr="00D0125F" w:rsidTr="00C07E67">
        <w:trPr>
          <w:cantSplit/>
          <w:trHeight w:val="413"/>
        </w:trPr>
        <w:tc>
          <w:tcPr>
            <w:tcW w:w="287" w:type="dxa"/>
            <w:tcBorders>
              <w:left w:val="single" w:sz="4" w:space="0" w:color="auto"/>
            </w:tcBorders>
            <w:vAlign w:val="bottom"/>
          </w:tcPr>
          <w:p w:rsidR="00F32BB8" w:rsidRPr="00DD0788" w:rsidRDefault="00F32BB8" w:rsidP="000F5BF6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449" w:type="dxa"/>
            <w:vAlign w:val="bottom"/>
          </w:tcPr>
          <w:p w:rsidR="00F32BB8" w:rsidRPr="00DD0788" w:rsidRDefault="00F32BB8" w:rsidP="000F5BF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fldChar w:fldCharType="begin">
                <w:ffData>
                  <w:name w:val="TempAssistCheck"/>
                  <w:enabled/>
                  <w:calcOnExit w:val="0"/>
                  <w:statusText w:type="text" w:val="Check to indicate an application is made for Temporary Assistance.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instrText xml:space="preserve"> FORMCHECKBOX </w:instrText>
            </w:r>
            <w:r w:rsidR="000A63B6">
              <w:rPr>
                <w:rFonts w:ascii="Arial" w:hAnsi="Arial" w:cs="Arial"/>
                <w:b/>
                <w:sz w:val="24"/>
                <w:szCs w:val="24"/>
                <w:lang w:val="es-MX"/>
              </w:rPr>
            </w:r>
            <w:r w:rsidR="000A63B6">
              <w:rPr>
                <w:rFonts w:ascii="Arial" w:hAnsi="Arial" w:cs="Arial"/>
                <w:b/>
                <w:sz w:val="24"/>
                <w:szCs w:val="24"/>
                <w:lang w:val="es-MX"/>
              </w:rPr>
              <w:fldChar w:fldCharType="separate"/>
            </w:r>
            <w:r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9250" w:type="dxa"/>
            <w:gridSpan w:val="10"/>
            <w:vAlign w:val="bottom"/>
          </w:tcPr>
          <w:p w:rsidR="00F32BB8" w:rsidRPr="00DD0788" w:rsidRDefault="00B7463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r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echazado conforme a</w:t>
            </w:r>
            <w:r w:rsidR="00F32BB8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RSMo 208.010.7 &amp; 42 U.S.C. 1396p(c)</w:t>
            </w:r>
          </w:p>
        </w:tc>
        <w:tc>
          <w:tcPr>
            <w:tcW w:w="634" w:type="dxa"/>
            <w:vAlign w:val="bottom"/>
          </w:tcPr>
          <w:p w:rsidR="00F32BB8" w:rsidRPr="00DD0788" w:rsidRDefault="00F32BB8" w:rsidP="000F5BF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70" w:type="dxa"/>
            <w:tcBorders>
              <w:right w:val="single" w:sz="4" w:space="0" w:color="auto"/>
            </w:tcBorders>
            <w:vAlign w:val="bottom"/>
          </w:tcPr>
          <w:p w:rsidR="00F32BB8" w:rsidRPr="00DD0788" w:rsidRDefault="00F32BB8" w:rsidP="000F5BF6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827A89" w:rsidRPr="00D0125F" w:rsidTr="00C07E67">
        <w:trPr>
          <w:cantSplit/>
          <w:trHeight w:val="324"/>
        </w:trPr>
        <w:tc>
          <w:tcPr>
            <w:tcW w:w="287" w:type="dxa"/>
            <w:tcBorders>
              <w:left w:val="single" w:sz="4" w:space="0" w:color="auto"/>
            </w:tcBorders>
            <w:vAlign w:val="center"/>
          </w:tcPr>
          <w:p w:rsidR="00827A89" w:rsidRPr="00DD0788" w:rsidRDefault="00827A89" w:rsidP="008B1840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10333" w:type="dxa"/>
            <w:gridSpan w:val="12"/>
            <w:vAlign w:val="center"/>
          </w:tcPr>
          <w:p w:rsidR="00827A89" w:rsidRPr="00DD0788" w:rsidRDefault="00827A89" w:rsidP="00D246EC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70" w:type="dxa"/>
            <w:tcBorders>
              <w:right w:val="single" w:sz="4" w:space="0" w:color="auto"/>
            </w:tcBorders>
            <w:vAlign w:val="center"/>
          </w:tcPr>
          <w:p w:rsidR="00827A89" w:rsidRPr="00DD0788" w:rsidRDefault="00827A89" w:rsidP="008B1840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0F5BF6" w:rsidRPr="00D47A16" w:rsidTr="00DD0788">
        <w:trPr>
          <w:cantSplit/>
          <w:trHeight w:hRule="exact" w:val="274"/>
        </w:trPr>
        <w:tc>
          <w:tcPr>
            <w:tcW w:w="287" w:type="dxa"/>
            <w:tcBorders>
              <w:left w:val="single" w:sz="4" w:space="0" w:color="auto"/>
            </w:tcBorders>
          </w:tcPr>
          <w:p w:rsidR="000F5BF6" w:rsidRPr="00DD0788" w:rsidRDefault="000F5BF6" w:rsidP="00177DDB">
            <w:pPr>
              <w:rPr>
                <w:rFonts w:ascii="Arial" w:hAnsi="Arial"/>
                <w:sz w:val="15"/>
                <w:lang w:val="es-MX"/>
              </w:rPr>
            </w:pPr>
            <w:r w:rsidRPr="00DD0788">
              <w:rPr>
                <w:lang w:val="es-MX"/>
              </w:rPr>
              <w:br w:type="page"/>
            </w:r>
          </w:p>
        </w:tc>
        <w:tc>
          <w:tcPr>
            <w:tcW w:w="2859" w:type="dxa"/>
            <w:gridSpan w:val="4"/>
          </w:tcPr>
          <w:p w:rsidR="000F5BF6" w:rsidRPr="00DD0788" w:rsidRDefault="00B7463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La </w:t>
            </w:r>
            <w:r w:rsidR="00987702">
              <w:rPr>
                <w:rFonts w:ascii="Arial" w:hAnsi="Arial" w:cs="Arial"/>
                <w:sz w:val="24"/>
                <w:szCs w:val="24"/>
                <w:lang w:val="es-MX"/>
              </w:rPr>
              <w:t>sanción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987702">
              <w:rPr>
                <w:rFonts w:ascii="Arial" w:hAnsi="Arial" w:cs="Arial"/>
                <w:sz w:val="24"/>
                <w:szCs w:val="24"/>
                <w:lang w:val="es-MX"/>
              </w:rPr>
              <w:t>comienza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el</w:t>
            </w:r>
            <w:r w:rsidR="000F5BF6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</w:tcPr>
          <w:p w:rsidR="000F5BF6" w:rsidRPr="00DD0788" w:rsidRDefault="005F16E5" w:rsidP="00E85B9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statusText w:type="text" w:val="Enter the name of the client"/>
                  <w:textInput>
                    <w:type w:val="date"/>
                    <w:format w:val="MMMM d, yyyy"/>
                  </w:textInput>
                </w:ffData>
              </w:fldChar>
            </w:r>
            <w:r w:rsidR="008B1840" w:rsidRPr="00DD0788">
              <w:rPr>
                <w:rFonts w:ascii="Arial" w:hAnsi="Arial" w:cs="Arial"/>
                <w:sz w:val="24"/>
                <w:szCs w:val="24"/>
                <w:lang w:val="es-MX"/>
              </w:rPr>
              <w:instrText xml:space="preserve"> FORMTEXT </w:instrTex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separate"/>
            </w:r>
            <w:r w:rsidR="008B184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8B184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8B184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8B184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8B184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1899" w:type="dxa"/>
            <w:gridSpan w:val="3"/>
          </w:tcPr>
          <w:p w:rsidR="000F5BF6" w:rsidRPr="00DD0788" w:rsidRDefault="00B74639" w:rsidP="00E85B9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y dura hasta el</w:t>
            </w:r>
          </w:p>
        </w:tc>
        <w:tc>
          <w:tcPr>
            <w:tcW w:w="2965" w:type="dxa"/>
            <w:gridSpan w:val="3"/>
            <w:tcBorders>
              <w:bottom w:val="single" w:sz="4" w:space="0" w:color="auto"/>
            </w:tcBorders>
          </w:tcPr>
          <w:p w:rsidR="000F5BF6" w:rsidRPr="00DD0788" w:rsidRDefault="005F16E5" w:rsidP="008D7C4F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statusText w:type="text" w:val="Enter county office telephone number."/>
                  <w:textInput>
                    <w:type w:val="date"/>
                    <w:maxLength w:val="18"/>
                    <w:format w:val="MMMM d, yyyy"/>
                  </w:textInput>
                </w:ffData>
              </w:fldChar>
            </w:r>
            <w:r w:rsidR="00FE554E" w:rsidRPr="00DD0788">
              <w:rPr>
                <w:rFonts w:ascii="Arial" w:hAnsi="Arial" w:cs="Arial"/>
                <w:sz w:val="24"/>
                <w:szCs w:val="24"/>
                <w:lang w:val="es-MX"/>
              </w:rPr>
              <w:instrText xml:space="preserve"> FORMTEXT </w:instrTex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separate"/>
            </w:r>
            <w:r w:rsidR="00FE554E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FE554E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FE554E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FE554E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FE554E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end"/>
            </w:r>
            <w:r w:rsidR="008B1840" w:rsidRPr="00DD07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</w:tc>
        <w:tc>
          <w:tcPr>
            <w:tcW w:w="270" w:type="dxa"/>
            <w:tcBorders>
              <w:right w:val="single" w:sz="4" w:space="0" w:color="auto"/>
            </w:tcBorders>
          </w:tcPr>
          <w:p w:rsidR="000F5BF6" w:rsidRPr="00DD0788" w:rsidRDefault="000F5BF6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8B1840" w:rsidRPr="00D0125F" w:rsidTr="00C07E67">
        <w:trPr>
          <w:cantSplit/>
          <w:trHeight w:val="1448"/>
        </w:trPr>
        <w:tc>
          <w:tcPr>
            <w:tcW w:w="287" w:type="dxa"/>
            <w:tcBorders>
              <w:left w:val="single" w:sz="4" w:space="0" w:color="auto"/>
            </w:tcBorders>
          </w:tcPr>
          <w:p w:rsidR="008B1840" w:rsidRPr="00DD0788" w:rsidRDefault="008B1840" w:rsidP="00177DDB">
            <w:pPr>
              <w:rPr>
                <w:rFonts w:ascii="Arial" w:hAnsi="Arial"/>
                <w:sz w:val="15"/>
                <w:lang w:val="es-MX"/>
              </w:rPr>
            </w:pPr>
            <w:r w:rsidRPr="00DD0788">
              <w:rPr>
                <w:lang w:val="es-MX"/>
              </w:rPr>
              <w:br w:type="page"/>
            </w:r>
          </w:p>
        </w:tc>
        <w:tc>
          <w:tcPr>
            <w:tcW w:w="10333" w:type="dxa"/>
            <w:gridSpan w:val="12"/>
            <w:vMerge w:val="restart"/>
            <w:vAlign w:val="center"/>
          </w:tcPr>
          <w:p w:rsidR="008B1840" w:rsidRPr="00DD0788" w:rsidRDefault="00B74639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Si se encuentra en un asilo o está ingresado en un hospicio, significa que MO HealthNet no pagará su estancia en el asilo ni los servicios que reciba como beneficiario ingresado en el hospicio. Si está solicitando o recibiendo MO HealthNet en una de las otras categorías “</w:t>
            </w:r>
            <w:r w:rsidR="004A741F">
              <w:rPr>
                <w:rFonts w:ascii="Arial" w:hAnsi="Arial" w:cs="Arial"/>
                <w:sz w:val="24"/>
                <w:szCs w:val="24"/>
                <w:lang w:val="es-MX"/>
              </w:rPr>
              <w:t>waivered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”, quizás no pued</w:t>
            </w:r>
            <w:r w:rsidR="00647D39">
              <w:rPr>
                <w:rFonts w:ascii="Arial" w:hAnsi="Arial" w:cs="Arial"/>
                <w:sz w:val="24"/>
                <w:szCs w:val="24"/>
                <w:lang w:val="es-MX"/>
              </w:rPr>
              <w:t>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acceder a Medicaid o su caso se</w:t>
            </w:r>
            <w:r w:rsidR="00647D39">
              <w:rPr>
                <w:rFonts w:ascii="Arial" w:hAnsi="Arial" w:cs="Arial"/>
                <w:sz w:val="24"/>
                <w:szCs w:val="24"/>
                <w:lang w:val="es-MX"/>
              </w:rPr>
              <w:t>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cerrado. Recibirá por separado un </w:t>
            </w:r>
            <w:r w:rsidR="00D47A16" w:rsidRPr="00D47A16">
              <w:rPr>
                <w:rFonts w:ascii="Arial" w:hAnsi="Arial" w:cs="Arial"/>
                <w:sz w:val="24"/>
                <w:szCs w:val="24"/>
                <w:lang w:val="es-MX"/>
              </w:rPr>
              <w:t>aviso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de acción con el fallo sobre su elegibilidad y sus derechos de audiencia</w:t>
            </w:r>
            <w:r w:rsidR="00EA1B2A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. </w:t>
            </w:r>
          </w:p>
          <w:p w:rsidR="00172530" w:rsidRPr="00DD0788" w:rsidRDefault="0017253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8B1840" w:rsidRPr="00DD0788" w:rsidRDefault="00F513E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Si el rechazo, el cierre o la </w:t>
            </w:r>
            <w:r w:rsidR="00987702">
              <w:rPr>
                <w:rFonts w:ascii="Arial" w:hAnsi="Arial" w:cs="Arial"/>
                <w:sz w:val="24"/>
                <w:szCs w:val="24"/>
                <w:lang w:val="es-MX"/>
              </w:rPr>
              <w:t>sanción</w:t>
            </w:r>
            <w:r w:rsidR="00987702" w:rsidRPr="00D47A16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de su caso le </w:t>
            </w: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ocasiona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dificultades onerosas (a </w:t>
            </w:r>
            <w:r w:rsidRPr="00DD0788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usted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, no a su cónyuge ni a ninguna otra persona), puede solicitar una </w:t>
            </w:r>
            <w:r w:rsidR="008F13A3">
              <w:rPr>
                <w:rFonts w:ascii="Arial" w:hAnsi="Arial" w:cs="Arial"/>
                <w:sz w:val="24"/>
                <w:szCs w:val="24"/>
                <w:lang w:val="es-MX"/>
              </w:rPr>
              <w:t>Dispensa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por Dificultades Onerosas para excluir los activos o transferencias que causan que usted no </w:t>
            </w:r>
            <w:r w:rsidR="004A741F">
              <w:rPr>
                <w:rFonts w:ascii="Arial" w:hAnsi="Arial" w:cs="Arial"/>
                <w:sz w:val="24"/>
                <w:szCs w:val="24"/>
                <w:lang w:val="es-MX"/>
              </w:rPr>
              <w:t>consiga la elegibilidad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o se le aplique una </w:t>
            </w:r>
            <w:r w:rsidR="00987702">
              <w:rPr>
                <w:rFonts w:ascii="Arial" w:hAnsi="Arial" w:cs="Arial"/>
                <w:sz w:val="24"/>
                <w:szCs w:val="24"/>
                <w:lang w:val="es-MX"/>
              </w:rPr>
              <w:t>sanción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. Sin embargo, hay pautas muy estrictas para tomar esto en cuenta. En el caso de activos transferidos, debe “emprender acciones jurídicas y adoptar </w:t>
            </w:r>
            <w:r w:rsidR="003574C5" w:rsidRPr="00D47A16">
              <w:rPr>
                <w:rFonts w:ascii="Arial" w:hAnsi="Arial" w:cs="Arial"/>
                <w:sz w:val="24"/>
                <w:szCs w:val="24"/>
                <w:lang w:val="es-MX"/>
              </w:rPr>
              <w:t>medidas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de equidad para recuperar el activo” antes de que se pueda</w:t>
            </w:r>
            <w:r w:rsidR="00647D39">
              <w:rPr>
                <w:rFonts w:ascii="Arial" w:hAnsi="Arial" w:cs="Arial"/>
                <w:sz w:val="24"/>
                <w:szCs w:val="24"/>
                <w:lang w:val="es-MX"/>
              </w:rPr>
              <w:t>n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tomar en consideración las dificultades onerosas</w:t>
            </w:r>
            <w:r w:rsidR="008B1840" w:rsidRPr="00DD07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:rsidR="008B1840" w:rsidRPr="00DD0788" w:rsidRDefault="008B184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8B1840" w:rsidRPr="00DD0788" w:rsidRDefault="00F513E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Si aún desea solicitar la </w:t>
            </w:r>
            <w:r w:rsidR="008F13A3">
              <w:rPr>
                <w:rFonts w:ascii="Arial" w:hAnsi="Arial" w:cs="Arial"/>
                <w:sz w:val="24"/>
                <w:szCs w:val="24"/>
                <w:lang w:val="es-MX"/>
              </w:rPr>
              <w:t>Dispensa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por Dificultades Onerosas, use la información al término de esta carta para comunicarse con la División de Apoyo a la Familia en un plazo de </w:t>
            </w:r>
            <w:r w:rsidRPr="00DD0788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10 días hábiles a partir de la fecha de est</w:t>
            </w:r>
            <w:r w:rsidR="00D47A16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e</w:t>
            </w:r>
            <w:r w:rsidRPr="00DD0788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 xml:space="preserve"> </w:t>
            </w:r>
            <w:r w:rsidR="00D47A16" w:rsidRPr="00D47A16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aviso</w:t>
            </w:r>
            <w:r w:rsidR="008B1840" w:rsidRPr="00DD0788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</w:p>
        </w:tc>
        <w:tc>
          <w:tcPr>
            <w:tcW w:w="270" w:type="dxa"/>
            <w:tcBorders>
              <w:right w:val="single" w:sz="4" w:space="0" w:color="auto"/>
            </w:tcBorders>
          </w:tcPr>
          <w:p w:rsidR="008B1840" w:rsidRPr="00DD0788" w:rsidRDefault="008B1840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8B1840" w:rsidRPr="00D0125F" w:rsidTr="00C07E67">
        <w:trPr>
          <w:cantSplit/>
          <w:trHeight w:val="3393"/>
        </w:trPr>
        <w:tc>
          <w:tcPr>
            <w:tcW w:w="287" w:type="dxa"/>
            <w:tcBorders>
              <w:left w:val="single" w:sz="4" w:space="0" w:color="auto"/>
            </w:tcBorders>
          </w:tcPr>
          <w:p w:rsidR="008B1840" w:rsidRPr="00DD0788" w:rsidRDefault="008B1840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10333" w:type="dxa"/>
            <w:gridSpan w:val="12"/>
            <w:vMerge/>
          </w:tcPr>
          <w:p w:rsidR="008B1840" w:rsidRPr="00DD0788" w:rsidRDefault="008B1840" w:rsidP="003C4EBE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70" w:type="dxa"/>
            <w:tcBorders>
              <w:right w:val="single" w:sz="4" w:space="0" w:color="auto"/>
            </w:tcBorders>
          </w:tcPr>
          <w:p w:rsidR="008B1840" w:rsidRPr="00DD0788" w:rsidRDefault="008B1840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8B1840" w:rsidRPr="00D47A16" w:rsidTr="00DD0788">
        <w:trPr>
          <w:cantSplit/>
          <w:trHeight w:val="341"/>
        </w:trPr>
        <w:tc>
          <w:tcPr>
            <w:tcW w:w="287" w:type="dxa"/>
            <w:tcBorders>
              <w:left w:val="single" w:sz="4" w:space="0" w:color="auto"/>
            </w:tcBorders>
            <w:vAlign w:val="bottom"/>
          </w:tcPr>
          <w:p w:rsidR="008B1840" w:rsidRPr="00DD0788" w:rsidRDefault="008B1840" w:rsidP="008B1840">
            <w:pPr>
              <w:ind w:left="-72"/>
              <w:rPr>
                <w:rFonts w:ascii="Arial" w:hAnsi="Arial"/>
                <w:sz w:val="12"/>
                <w:lang w:val="es-MX"/>
              </w:rPr>
            </w:pPr>
            <w:r w:rsidRPr="00DD0788">
              <w:rPr>
                <w:lang w:val="es-MX"/>
              </w:rPr>
              <w:br w:type="page"/>
            </w:r>
          </w:p>
        </w:tc>
        <w:tc>
          <w:tcPr>
            <w:tcW w:w="2407" w:type="dxa"/>
            <w:gridSpan w:val="3"/>
            <w:vAlign w:val="bottom"/>
          </w:tcPr>
          <w:p w:rsidR="008B1840" w:rsidRPr="00DD0788" w:rsidRDefault="00F513E5">
            <w:pPr>
              <w:ind w:left="-34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La fecha límit</w:t>
            </w: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e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es el</w:t>
            </w:r>
            <w:r w:rsidR="008B1840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2346" w:type="dxa"/>
            <w:gridSpan w:val="2"/>
            <w:tcBorders>
              <w:bottom w:val="single" w:sz="4" w:space="0" w:color="auto"/>
            </w:tcBorders>
            <w:vAlign w:val="bottom"/>
          </w:tcPr>
          <w:p w:rsidR="008B1840" w:rsidRPr="00DD0788" w:rsidRDefault="005F16E5" w:rsidP="008B1840">
            <w:pPr>
              <w:ind w:left="-72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begin">
                <w:ffData>
                  <w:name w:val=""/>
                  <w:enabled/>
                  <w:calcOnExit w:val="0"/>
                  <w:statusText w:type="text" w:val="Enter the name of the client"/>
                  <w:textInput>
                    <w:type w:val="date"/>
                    <w:format w:val="MMMM d, yyyy"/>
                  </w:textInput>
                </w:ffData>
              </w:fldChar>
            </w:r>
            <w:r w:rsidR="00B60D80" w:rsidRPr="00DD0788">
              <w:rPr>
                <w:rFonts w:ascii="Arial" w:hAnsi="Arial" w:cs="Arial"/>
                <w:sz w:val="24"/>
                <w:szCs w:val="24"/>
                <w:lang w:val="es-MX"/>
              </w:rPr>
              <w:instrText xml:space="preserve"> FORMTEXT </w:instrTex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separate"/>
            </w:r>
            <w:r w:rsidR="00B60D8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B60D8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B60D8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B60D8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="00B60D80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 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end"/>
            </w:r>
          </w:p>
        </w:tc>
        <w:tc>
          <w:tcPr>
            <w:tcW w:w="5580" w:type="dxa"/>
            <w:gridSpan w:val="7"/>
            <w:vAlign w:val="bottom"/>
          </w:tcPr>
          <w:p w:rsidR="008B1840" w:rsidRPr="00DD0788" w:rsidRDefault="008B1840" w:rsidP="008B1840">
            <w:pPr>
              <w:ind w:left="-72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70" w:type="dxa"/>
            <w:tcBorders>
              <w:right w:val="single" w:sz="4" w:space="0" w:color="auto"/>
            </w:tcBorders>
            <w:vAlign w:val="bottom"/>
          </w:tcPr>
          <w:p w:rsidR="008B1840" w:rsidRPr="00DD0788" w:rsidRDefault="008B1840" w:rsidP="008B1840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  <w:tr w:rsidR="008B1840" w:rsidRPr="00D0125F" w:rsidTr="00DD0788">
        <w:trPr>
          <w:cantSplit/>
          <w:trHeight w:val="3788"/>
        </w:trPr>
        <w:tc>
          <w:tcPr>
            <w:tcW w:w="287" w:type="dxa"/>
            <w:tcBorders>
              <w:left w:val="single" w:sz="6" w:space="0" w:color="auto"/>
              <w:bottom w:val="single" w:sz="4" w:space="0" w:color="auto"/>
            </w:tcBorders>
          </w:tcPr>
          <w:p w:rsidR="008B1840" w:rsidRPr="00DD0788" w:rsidRDefault="008B1840" w:rsidP="00177DDB">
            <w:pPr>
              <w:rPr>
                <w:rFonts w:ascii="Arial" w:hAnsi="Arial"/>
                <w:sz w:val="15"/>
                <w:lang w:val="es-MX"/>
              </w:rPr>
            </w:pPr>
          </w:p>
        </w:tc>
        <w:tc>
          <w:tcPr>
            <w:tcW w:w="10333" w:type="dxa"/>
            <w:gridSpan w:val="12"/>
            <w:tcBorders>
              <w:left w:val="nil"/>
              <w:bottom w:val="single" w:sz="4" w:space="0" w:color="auto"/>
            </w:tcBorders>
            <w:vAlign w:val="center"/>
          </w:tcPr>
          <w:p w:rsidR="008B1840" w:rsidRPr="00DD0788" w:rsidRDefault="003574C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Debe llenar y enviar el formulario de Solicitud de </w:t>
            </w:r>
            <w:r w:rsidR="008F13A3">
              <w:rPr>
                <w:rFonts w:ascii="Arial" w:hAnsi="Arial" w:cs="Arial"/>
                <w:sz w:val="24"/>
                <w:szCs w:val="24"/>
                <w:lang w:val="es-MX"/>
              </w:rPr>
              <w:t>Dispensa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por Dificultades Onerosas a la División de Apoyo a la Familia (FSD), proporcionar toda la información que sustente su solicitud, incluir comprobantes de la acción legal implementada, etc. La FSD le informará si se necesita más información, como document</w:t>
            </w: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os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de su médico</w:t>
            </w:r>
            <w:r w:rsidR="008B1840" w:rsidRPr="00DD07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:rsidR="008B1840" w:rsidRPr="00DD0788" w:rsidRDefault="008B184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D246EC" w:rsidRPr="00DD0788" w:rsidRDefault="003574C5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Tras recibir la solicitud, la FSD revisará la Solicitud de </w:t>
            </w:r>
            <w:r w:rsidR="008F13A3">
              <w:rPr>
                <w:rFonts w:ascii="Arial" w:hAnsi="Arial" w:cs="Arial"/>
                <w:sz w:val="24"/>
                <w:szCs w:val="24"/>
                <w:lang w:val="es-MX"/>
              </w:rPr>
              <w:t>Dispensa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por Dificultades Onerosas</w:t>
            </w:r>
            <w:r w:rsidR="00B60E99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. 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Si la FSD rechaza su solicitud de </w:t>
            </w:r>
            <w:r w:rsidR="008F13A3">
              <w:rPr>
                <w:rFonts w:ascii="Arial" w:hAnsi="Arial" w:cs="Arial"/>
                <w:sz w:val="24"/>
                <w:szCs w:val="24"/>
                <w:lang w:val="es-MX"/>
              </w:rPr>
              <w:t>dispensa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>, se le enviará otr</w:t>
            </w:r>
            <w:r w:rsidR="00D47A16">
              <w:rPr>
                <w:rFonts w:ascii="Arial" w:hAnsi="Arial" w:cs="Arial"/>
                <w:sz w:val="24"/>
                <w:szCs w:val="24"/>
                <w:lang w:val="es-MX"/>
              </w:rPr>
              <w:t>o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D47A16" w:rsidRPr="00D47A16">
              <w:rPr>
                <w:rFonts w:ascii="Arial" w:hAnsi="Arial" w:cs="Arial"/>
                <w:sz w:val="24"/>
                <w:szCs w:val="24"/>
                <w:lang w:val="es-MX"/>
              </w:rPr>
              <w:t>aviso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que describe la acción asumida</w:t>
            </w:r>
            <w:r w:rsidR="00D246EC" w:rsidRPr="00DD07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En ese momento, puede presentar una apelación para tener una audiencia con un </w:t>
            </w: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funcionario de audiencias administrativas</w:t>
            </w:r>
            <w:r w:rsidR="00D246EC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.  </w:t>
            </w:r>
          </w:p>
          <w:p w:rsidR="00D246EC" w:rsidRPr="00DD0788" w:rsidRDefault="00D246EC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8B1840" w:rsidRPr="00DD0788" w:rsidRDefault="003574C5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Si tiene preguntas o desea solicitar información sobre la </w:t>
            </w:r>
            <w:r w:rsidR="008F13A3">
              <w:rPr>
                <w:rFonts w:ascii="Arial" w:hAnsi="Arial" w:cs="Arial"/>
                <w:sz w:val="24"/>
                <w:szCs w:val="24"/>
                <w:lang w:val="es-MX"/>
              </w:rPr>
              <w:t>Dispensa</w:t>
            </w:r>
            <w:r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por Dificultades Onerosas, llame</w:t>
            </w:r>
            <w:r w:rsidRPr="00DD0788" w:rsidDel="003574C5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Pr="00D47A16">
              <w:rPr>
                <w:rFonts w:ascii="Arial" w:hAnsi="Arial" w:cs="Arial"/>
                <w:sz w:val="24"/>
                <w:szCs w:val="24"/>
                <w:lang w:val="es-MX"/>
              </w:rPr>
              <w:t>a la División de Apoyo a la Familia al</w:t>
            </w:r>
            <w:r w:rsidR="004E1AB9" w:rsidRPr="00DD07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0A7CB2"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855-373-4636"/>
                  </w:textInput>
                </w:ffData>
              </w:fldChar>
            </w:r>
            <w:bookmarkStart w:id="7" w:name="Text13"/>
            <w:r w:rsidR="000A7CB2" w:rsidRPr="00DD0788">
              <w:rPr>
                <w:rFonts w:ascii="Arial" w:hAnsi="Arial" w:cs="Arial"/>
                <w:sz w:val="24"/>
                <w:szCs w:val="24"/>
                <w:lang w:val="es-MX"/>
              </w:rPr>
              <w:instrText xml:space="preserve"> FORMTEXT </w:instrText>
            </w:r>
            <w:r w:rsidR="000A7CB2" w:rsidRPr="00DD0788">
              <w:rPr>
                <w:rFonts w:ascii="Arial" w:hAnsi="Arial" w:cs="Arial"/>
                <w:sz w:val="24"/>
                <w:szCs w:val="24"/>
                <w:lang w:val="es-MX"/>
              </w:rPr>
            </w:r>
            <w:r w:rsidR="000A7CB2"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separate"/>
            </w:r>
            <w:r w:rsidR="000A7CB2" w:rsidRPr="00DD0788">
              <w:rPr>
                <w:rFonts w:ascii="Arial" w:hAnsi="Arial" w:cs="Arial"/>
                <w:noProof/>
                <w:sz w:val="24"/>
                <w:szCs w:val="24"/>
                <w:lang w:val="es-MX"/>
              </w:rPr>
              <w:t>855-373-4636</w:t>
            </w:r>
            <w:r w:rsidR="000A7CB2" w:rsidRPr="00DD0788">
              <w:rPr>
                <w:rFonts w:ascii="Arial" w:hAnsi="Arial" w:cs="Arial"/>
                <w:sz w:val="24"/>
                <w:szCs w:val="24"/>
                <w:lang w:val="es-MX"/>
              </w:rPr>
              <w:fldChar w:fldCharType="end"/>
            </w:r>
            <w:bookmarkEnd w:id="7"/>
            <w:r w:rsidR="00C07E67" w:rsidRPr="00DD07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</w:tc>
        <w:tc>
          <w:tcPr>
            <w:tcW w:w="27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B1840" w:rsidRPr="00DD0788" w:rsidRDefault="008B1840" w:rsidP="00177DDB">
            <w:pPr>
              <w:ind w:left="-72"/>
              <w:rPr>
                <w:rFonts w:ascii="Arial" w:hAnsi="Arial"/>
                <w:sz w:val="12"/>
                <w:lang w:val="es-MX"/>
              </w:rPr>
            </w:pPr>
          </w:p>
        </w:tc>
      </w:tr>
    </w:tbl>
    <w:p w:rsidR="004F38D8" w:rsidRPr="00DD0788" w:rsidRDefault="004F38D8">
      <w:pPr>
        <w:rPr>
          <w:sz w:val="2"/>
          <w:szCs w:val="2"/>
          <w:lang w:val="es-MX"/>
        </w:rPr>
      </w:pPr>
    </w:p>
    <w:sectPr w:rsidR="004F38D8" w:rsidRPr="00DD0788" w:rsidSect="008B1840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E72" w:rsidRDefault="00734E72" w:rsidP="001B356D">
      <w:r>
        <w:separator/>
      </w:r>
    </w:p>
  </w:endnote>
  <w:endnote w:type="continuationSeparator" w:id="0">
    <w:p w:rsidR="00734E72" w:rsidRDefault="00734E72" w:rsidP="001B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530" w:rsidRPr="001B356D" w:rsidRDefault="00172530">
    <w:pPr>
      <w:pStyle w:val="Footer"/>
      <w:rPr>
        <w:rFonts w:ascii="Arial" w:hAnsi="Arial" w:cs="Arial"/>
        <w:sz w:val="14"/>
        <w:szCs w:val="14"/>
      </w:rPr>
    </w:pPr>
    <w:r w:rsidRPr="001B356D">
      <w:rPr>
        <w:rFonts w:ascii="Arial" w:hAnsi="Arial" w:cs="Arial"/>
        <w:sz w:val="14"/>
        <w:szCs w:val="14"/>
      </w:rPr>
      <w:ptab w:relativeTo="margin" w:alignment="center" w:leader="none"/>
    </w:r>
    <w:r w:rsidR="000A7CB2">
      <w:rPr>
        <w:rFonts w:ascii="Arial" w:hAnsi="Arial" w:cs="Arial"/>
        <w:sz w:val="14"/>
        <w:szCs w:val="14"/>
      </w:rPr>
      <w:t>Page 1 of 1</w:t>
    </w:r>
    <w:r w:rsidRPr="001B356D">
      <w:rPr>
        <w:rFonts w:ascii="Arial" w:hAnsi="Arial" w:cs="Arial"/>
        <w:sz w:val="14"/>
        <w:szCs w:val="14"/>
      </w:rPr>
      <w:ptab w:relativeTo="margin" w:alignment="right" w:leader="none"/>
    </w:r>
    <w:r>
      <w:rPr>
        <w:rFonts w:ascii="Arial" w:hAnsi="Arial" w:cs="Arial"/>
        <w:sz w:val="14"/>
        <w:szCs w:val="14"/>
      </w:rPr>
      <w:t>IM-63 HW</w:t>
    </w:r>
    <w:r w:rsidR="00662725">
      <w:rPr>
        <w:rFonts w:ascii="Arial" w:hAnsi="Arial" w:cs="Arial"/>
        <w:sz w:val="14"/>
        <w:szCs w:val="14"/>
      </w:rPr>
      <w:t>N</w:t>
    </w:r>
    <w:r w:rsidR="001374EC">
      <w:rPr>
        <w:rFonts w:ascii="Arial" w:hAnsi="Arial" w:cs="Arial"/>
        <w:sz w:val="14"/>
        <w:szCs w:val="14"/>
      </w:rPr>
      <w:t xml:space="preserve"> </w:t>
    </w:r>
    <w:r w:rsidR="004D53C9">
      <w:rPr>
        <w:rFonts w:ascii="Arial" w:hAnsi="Arial" w:cs="Arial"/>
        <w:sz w:val="14"/>
        <w:szCs w:val="14"/>
      </w:rPr>
      <w:t>(</w:t>
    </w:r>
    <w:r w:rsidR="00B60E99">
      <w:rPr>
        <w:rFonts w:ascii="Arial" w:hAnsi="Arial" w:cs="Arial"/>
        <w:sz w:val="14"/>
        <w:szCs w:val="14"/>
      </w:rPr>
      <w:t>01/2024</w:t>
    </w:r>
    <w:r w:rsidR="004D53C9">
      <w:rPr>
        <w:rFonts w:ascii="Arial" w:hAnsi="Arial"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E72" w:rsidRDefault="00734E72" w:rsidP="001B356D">
      <w:r>
        <w:separator/>
      </w:r>
    </w:p>
  </w:footnote>
  <w:footnote w:type="continuationSeparator" w:id="0">
    <w:p w:rsidR="00734E72" w:rsidRDefault="00734E72" w:rsidP="001B3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90109"/>
    <w:multiLevelType w:val="hybridMultilevel"/>
    <w:tmpl w:val="1F8CA712"/>
    <w:lvl w:ilvl="0" w:tplc="0409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" w15:restartNumberingAfterBreak="0">
    <w:nsid w:val="47BC466D"/>
    <w:multiLevelType w:val="hybridMultilevel"/>
    <w:tmpl w:val="F926EB78"/>
    <w:lvl w:ilvl="0" w:tplc="0409000F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MX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forms" w:enforcement="1" w:cryptProviderType="rsaAES" w:cryptAlgorithmClass="hash" w:cryptAlgorithmType="typeAny" w:cryptAlgorithmSid="14" w:cryptSpinCount="100000" w:hash="oNo4pf7wzMGKd0I/RbG3JaNo/IaHxpe+pEzpGO1fNYEBiN1X3M2B7LVmfxcbg1zAm5Wcu7KnO5ZORspjNlonYA==" w:salt="ce3r0NyJvUfHqFFK+uh6LQ==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CB2"/>
    <w:rsid w:val="00002115"/>
    <w:rsid w:val="00011D9D"/>
    <w:rsid w:val="0001386E"/>
    <w:rsid w:val="00022C9C"/>
    <w:rsid w:val="00025B78"/>
    <w:rsid w:val="0004266A"/>
    <w:rsid w:val="000426A2"/>
    <w:rsid w:val="00047D1B"/>
    <w:rsid w:val="00052661"/>
    <w:rsid w:val="00061BAD"/>
    <w:rsid w:val="00070E50"/>
    <w:rsid w:val="000715BE"/>
    <w:rsid w:val="0007605B"/>
    <w:rsid w:val="00080D7A"/>
    <w:rsid w:val="00086BB6"/>
    <w:rsid w:val="0009691D"/>
    <w:rsid w:val="000A0BE2"/>
    <w:rsid w:val="000A151D"/>
    <w:rsid w:val="000A63B6"/>
    <w:rsid w:val="000A7C4C"/>
    <w:rsid w:val="000A7CB2"/>
    <w:rsid w:val="000B0063"/>
    <w:rsid w:val="000B122B"/>
    <w:rsid w:val="000B46FE"/>
    <w:rsid w:val="000B6672"/>
    <w:rsid w:val="000B726E"/>
    <w:rsid w:val="000C4225"/>
    <w:rsid w:val="000D0B3B"/>
    <w:rsid w:val="000D41FF"/>
    <w:rsid w:val="000D4C41"/>
    <w:rsid w:val="000E0927"/>
    <w:rsid w:val="000F3696"/>
    <w:rsid w:val="000F5BF6"/>
    <w:rsid w:val="001040A5"/>
    <w:rsid w:val="0010417C"/>
    <w:rsid w:val="00105AB7"/>
    <w:rsid w:val="001075B8"/>
    <w:rsid w:val="001078C0"/>
    <w:rsid w:val="00113E96"/>
    <w:rsid w:val="00122139"/>
    <w:rsid w:val="001229D1"/>
    <w:rsid w:val="00122C6D"/>
    <w:rsid w:val="00123E75"/>
    <w:rsid w:val="00124A8C"/>
    <w:rsid w:val="00126FF2"/>
    <w:rsid w:val="00127733"/>
    <w:rsid w:val="00127F27"/>
    <w:rsid w:val="00134421"/>
    <w:rsid w:val="001366FA"/>
    <w:rsid w:val="001367B9"/>
    <w:rsid w:val="001374EC"/>
    <w:rsid w:val="001415C8"/>
    <w:rsid w:val="00146B9C"/>
    <w:rsid w:val="00150877"/>
    <w:rsid w:val="001514A0"/>
    <w:rsid w:val="00156B0B"/>
    <w:rsid w:val="00160A0A"/>
    <w:rsid w:val="00163533"/>
    <w:rsid w:val="0016757F"/>
    <w:rsid w:val="001675F2"/>
    <w:rsid w:val="00172530"/>
    <w:rsid w:val="00172D7D"/>
    <w:rsid w:val="0017317C"/>
    <w:rsid w:val="00177DDB"/>
    <w:rsid w:val="0018154A"/>
    <w:rsid w:val="001830F4"/>
    <w:rsid w:val="00185F3E"/>
    <w:rsid w:val="00192C14"/>
    <w:rsid w:val="00195F31"/>
    <w:rsid w:val="001A7044"/>
    <w:rsid w:val="001A710C"/>
    <w:rsid w:val="001B175C"/>
    <w:rsid w:val="001B1C69"/>
    <w:rsid w:val="001B356D"/>
    <w:rsid w:val="001B55B1"/>
    <w:rsid w:val="001B6A8B"/>
    <w:rsid w:val="001C3958"/>
    <w:rsid w:val="001C6EE2"/>
    <w:rsid w:val="001C7428"/>
    <w:rsid w:val="001D0605"/>
    <w:rsid w:val="001D552F"/>
    <w:rsid w:val="001D6E05"/>
    <w:rsid w:val="001E4032"/>
    <w:rsid w:val="001F10AB"/>
    <w:rsid w:val="001F50C2"/>
    <w:rsid w:val="0020012A"/>
    <w:rsid w:val="00203B35"/>
    <w:rsid w:val="0020449D"/>
    <w:rsid w:val="002049BD"/>
    <w:rsid w:val="002067FE"/>
    <w:rsid w:val="00211E2C"/>
    <w:rsid w:val="002121EB"/>
    <w:rsid w:val="00214E11"/>
    <w:rsid w:val="0021584E"/>
    <w:rsid w:val="00216AD9"/>
    <w:rsid w:val="00222F73"/>
    <w:rsid w:val="00223A06"/>
    <w:rsid w:val="00226CB7"/>
    <w:rsid w:val="00226DA2"/>
    <w:rsid w:val="00226FCB"/>
    <w:rsid w:val="00227C31"/>
    <w:rsid w:val="0023383E"/>
    <w:rsid w:val="00235158"/>
    <w:rsid w:val="002375C9"/>
    <w:rsid w:val="00241CF0"/>
    <w:rsid w:val="00243D44"/>
    <w:rsid w:val="00254325"/>
    <w:rsid w:val="002625C8"/>
    <w:rsid w:val="00262F84"/>
    <w:rsid w:val="00266DA7"/>
    <w:rsid w:val="00276C82"/>
    <w:rsid w:val="002770EA"/>
    <w:rsid w:val="00280734"/>
    <w:rsid w:val="00281FAE"/>
    <w:rsid w:val="00282991"/>
    <w:rsid w:val="002970D4"/>
    <w:rsid w:val="002A3CF8"/>
    <w:rsid w:val="002B1F47"/>
    <w:rsid w:val="002B323F"/>
    <w:rsid w:val="002B3606"/>
    <w:rsid w:val="002B44FD"/>
    <w:rsid w:val="002B4E04"/>
    <w:rsid w:val="002C508B"/>
    <w:rsid w:val="002D30D3"/>
    <w:rsid w:val="002D64B1"/>
    <w:rsid w:val="002D737C"/>
    <w:rsid w:val="002D75C7"/>
    <w:rsid w:val="002E0FB4"/>
    <w:rsid w:val="002E42ED"/>
    <w:rsid w:val="002E49F3"/>
    <w:rsid w:val="002E64C2"/>
    <w:rsid w:val="002F107A"/>
    <w:rsid w:val="002F12FD"/>
    <w:rsid w:val="002F5132"/>
    <w:rsid w:val="00316285"/>
    <w:rsid w:val="003164EE"/>
    <w:rsid w:val="003303B2"/>
    <w:rsid w:val="00330657"/>
    <w:rsid w:val="00331743"/>
    <w:rsid w:val="00332B48"/>
    <w:rsid w:val="00343CB1"/>
    <w:rsid w:val="00353392"/>
    <w:rsid w:val="0035586D"/>
    <w:rsid w:val="003574C5"/>
    <w:rsid w:val="003644AE"/>
    <w:rsid w:val="00370E23"/>
    <w:rsid w:val="00372A45"/>
    <w:rsid w:val="00373DD5"/>
    <w:rsid w:val="00374223"/>
    <w:rsid w:val="00374FF2"/>
    <w:rsid w:val="00384498"/>
    <w:rsid w:val="00386506"/>
    <w:rsid w:val="00386A80"/>
    <w:rsid w:val="003A026B"/>
    <w:rsid w:val="003A6CA0"/>
    <w:rsid w:val="003B67B9"/>
    <w:rsid w:val="003C1196"/>
    <w:rsid w:val="003C2C6B"/>
    <w:rsid w:val="003C4EBE"/>
    <w:rsid w:val="003D70FE"/>
    <w:rsid w:val="003E0B96"/>
    <w:rsid w:val="003E1854"/>
    <w:rsid w:val="003E373C"/>
    <w:rsid w:val="003E3F17"/>
    <w:rsid w:val="003E786D"/>
    <w:rsid w:val="003F4E33"/>
    <w:rsid w:val="003F5903"/>
    <w:rsid w:val="00402F42"/>
    <w:rsid w:val="00403C19"/>
    <w:rsid w:val="00405C77"/>
    <w:rsid w:val="0040780F"/>
    <w:rsid w:val="00411540"/>
    <w:rsid w:val="00412BF9"/>
    <w:rsid w:val="00414CBF"/>
    <w:rsid w:val="004168B2"/>
    <w:rsid w:val="00417790"/>
    <w:rsid w:val="0042576F"/>
    <w:rsid w:val="004309D6"/>
    <w:rsid w:val="00437D2C"/>
    <w:rsid w:val="004418BB"/>
    <w:rsid w:val="004428F2"/>
    <w:rsid w:val="0044322A"/>
    <w:rsid w:val="00443FE5"/>
    <w:rsid w:val="00447DEA"/>
    <w:rsid w:val="004507A0"/>
    <w:rsid w:val="004521B9"/>
    <w:rsid w:val="00464BC9"/>
    <w:rsid w:val="00464BFC"/>
    <w:rsid w:val="00467456"/>
    <w:rsid w:val="00467D18"/>
    <w:rsid w:val="004727F2"/>
    <w:rsid w:val="00474898"/>
    <w:rsid w:val="004809A0"/>
    <w:rsid w:val="00481E33"/>
    <w:rsid w:val="0048601B"/>
    <w:rsid w:val="00486491"/>
    <w:rsid w:val="00494AFD"/>
    <w:rsid w:val="00497D82"/>
    <w:rsid w:val="004A1692"/>
    <w:rsid w:val="004A30A1"/>
    <w:rsid w:val="004A4810"/>
    <w:rsid w:val="004A588B"/>
    <w:rsid w:val="004A6F8D"/>
    <w:rsid w:val="004A741F"/>
    <w:rsid w:val="004B59CD"/>
    <w:rsid w:val="004B6DF3"/>
    <w:rsid w:val="004C0D84"/>
    <w:rsid w:val="004C35C5"/>
    <w:rsid w:val="004C5C84"/>
    <w:rsid w:val="004C602B"/>
    <w:rsid w:val="004C7873"/>
    <w:rsid w:val="004D157C"/>
    <w:rsid w:val="004D227E"/>
    <w:rsid w:val="004D3333"/>
    <w:rsid w:val="004D53C9"/>
    <w:rsid w:val="004D6A12"/>
    <w:rsid w:val="004E1AB9"/>
    <w:rsid w:val="004E276D"/>
    <w:rsid w:val="004E6653"/>
    <w:rsid w:val="004F0A2F"/>
    <w:rsid w:val="004F2DAC"/>
    <w:rsid w:val="004F38D8"/>
    <w:rsid w:val="005007CD"/>
    <w:rsid w:val="00501BC5"/>
    <w:rsid w:val="00507C95"/>
    <w:rsid w:val="00514462"/>
    <w:rsid w:val="00514A60"/>
    <w:rsid w:val="005155FD"/>
    <w:rsid w:val="005260E9"/>
    <w:rsid w:val="00530757"/>
    <w:rsid w:val="00531F1F"/>
    <w:rsid w:val="005336D1"/>
    <w:rsid w:val="005463A3"/>
    <w:rsid w:val="005545CF"/>
    <w:rsid w:val="00560F10"/>
    <w:rsid w:val="005629CC"/>
    <w:rsid w:val="00564805"/>
    <w:rsid w:val="00572905"/>
    <w:rsid w:val="00576244"/>
    <w:rsid w:val="00580B5F"/>
    <w:rsid w:val="00581B0B"/>
    <w:rsid w:val="00590092"/>
    <w:rsid w:val="00591BA7"/>
    <w:rsid w:val="00592DF9"/>
    <w:rsid w:val="005933C9"/>
    <w:rsid w:val="005A3524"/>
    <w:rsid w:val="005A61D4"/>
    <w:rsid w:val="005A694F"/>
    <w:rsid w:val="005A6983"/>
    <w:rsid w:val="005A71A2"/>
    <w:rsid w:val="005B0680"/>
    <w:rsid w:val="005B08C3"/>
    <w:rsid w:val="005B2F9D"/>
    <w:rsid w:val="005B6247"/>
    <w:rsid w:val="005C47F8"/>
    <w:rsid w:val="005C5F7D"/>
    <w:rsid w:val="005C678B"/>
    <w:rsid w:val="005C6C8B"/>
    <w:rsid w:val="005D1997"/>
    <w:rsid w:val="005D5B28"/>
    <w:rsid w:val="005D751D"/>
    <w:rsid w:val="005E0384"/>
    <w:rsid w:val="005E2769"/>
    <w:rsid w:val="005E5ACD"/>
    <w:rsid w:val="005E64A2"/>
    <w:rsid w:val="005E717A"/>
    <w:rsid w:val="005E765A"/>
    <w:rsid w:val="005F16E5"/>
    <w:rsid w:val="005F277C"/>
    <w:rsid w:val="005F787C"/>
    <w:rsid w:val="00604445"/>
    <w:rsid w:val="00607F2F"/>
    <w:rsid w:val="00613662"/>
    <w:rsid w:val="00614F4D"/>
    <w:rsid w:val="00624D53"/>
    <w:rsid w:val="006260CB"/>
    <w:rsid w:val="00626F44"/>
    <w:rsid w:val="00633ADA"/>
    <w:rsid w:val="006406BB"/>
    <w:rsid w:val="00640D3D"/>
    <w:rsid w:val="00645836"/>
    <w:rsid w:val="00646C83"/>
    <w:rsid w:val="00647449"/>
    <w:rsid w:val="00647D39"/>
    <w:rsid w:val="006507A1"/>
    <w:rsid w:val="00650E4A"/>
    <w:rsid w:val="00662725"/>
    <w:rsid w:val="00663122"/>
    <w:rsid w:val="00663D44"/>
    <w:rsid w:val="0066444A"/>
    <w:rsid w:val="00664E22"/>
    <w:rsid w:val="00665087"/>
    <w:rsid w:val="006717FB"/>
    <w:rsid w:val="006741E7"/>
    <w:rsid w:val="006754E1"/>
    <w:rsid w:val="00691106"/>
    <w:rsid w:val="00691472"/>
    <w:rsid w:val="00692C9D"/>
    <w:rsid w:val="00692D40"/>
    <w:rsid w:val="006A15A2"/>
    <w:rsid w:val="006A4FFA"/>
    <w:rsid w:val="006A5D19"/>
    <w:rsid w:val="006A70D5"/>
    <w:rsid w:val="006B0FE6"/>
    <w:rsid w:val="006B1AE5"/>
    <w:rsid w:val="006B49C1"/>
    <w:rsid w:val="006C3538"/>
    <w:rsid w:val="006D47C2"/>
    <w:rsid w:val="006D702B"/>
    <w:rsid w:val="006E46DD"/>
    <w:rsid w:val="006F13D5"/>
    <w:rsid w:val="006F1FB4"/>
    <w:rsid w:val="006F6B1B"/>
    <w:rsid w:val="00700A97"/>
    <w:rsid w:val="00701AC4"/>
    <w:rsid w:val="00707B78"/>
    <w:rsid w:val="0071080D"/>
    <w:rsid w:val="00710D47"/>
    <w:rsid w:val="00710D9D"/>
    <w:rsid w:val="00720C21"/>
    <w:rsid w:val="00721CDF"/>
    <w:rsid w:val="00722F0B"/>
    <w:rsid w:val="0072415C"/>
    <w:rsid w:val="0073202C"/>
    <w:rsid w:val="00734E72"/>
    <w:rsid w:val="00742B14"/>
    <w:rsid w:val="00745CAD"/>
    <w:rsid w:val="00750A67"/>
    <w:rsid w:val="00753585"/>
    <w:rsid w:val="007601C0"/>
    <w:rsid w:val="00760C92"/>
    <w:rsid w:val="00761D60"/>
    <w:rsid w:val="00763C20"/>
    <w:rsid w:val="00766767"/>
    <w:rsid w:val="00780C0E"/>
    <w:rsid w:val="007822C4"/>
    <w:rsid w:val="007922DE"/>
    <w:rsid w:val="00794378"/>
    <w:rsid w:val="0079509E"/>
    <w:rsid w:val="0079553A"/>
    <w:rsid w:val="007A114A"/>
    <w:rsid w:val="007A5E29"/>
    <w:rsid w:val="007B3722"/>
    <w:rsid w:val="007B4D17"/>
    <w:rsid w:val="007C41EF"/>
    <w:rsid w:val="007C4B66"/>
    <w:rsid w:val="007E0359"/>
    <w:rsid w:val="007E05B1"/>
    <w:rsid w:val="007E35DD"/>
    <w:rsid w:val="007E585D"/>
    <w:rsid w:val="007E61ED"/>
    <w:rsid w:val="007E7305"/>
    <w:rsid w:val="007F497E"/>
    <w:rsid w:val="008003E2"/>
    <w:rsid w:val="0081245D"/>
    <w:rsid w:val="008131BC"/>
    <w:rsid w:val="00817C62"/>
    <w:rsid w:val="00817CFC"/>
    <w:rsid w:val="00820CEE"/>
    <w:rsid w:val="00827A89"/>
    <w:rsid w:val="008330DF"/>
    <w:rsid w:val="008370B1"/>
    <w:rsid w:val="00837CDF"/>
    <w:rsid w:val="00840E60"/>
    <w:rsid w:val="00846444"/>
    <w:rsid w:val="008471F3"/>
    <w:rsid w:val="0085226A"/>
    <w:rsid w:val="00860105"/>
    <w:rsid w:val="00861581"/>
    <w:rsid w:val="00864A86"/>
    <w:rsid w:val="00872FDF"/>
    <w:rsid w:val="00873216"/>
    <w:rsid w:val="0087514E"/>
    <w:rsid w:val="00876900"/>
    <w:rsid w:val="00881E2C"/>
    <w:rsid w:val="00882D1C"/>
    <w:rsid w:val="008852F9"/>
    <w:rsid w:val="00890D60"/>
    <w:rsid w:val="00893452"/>
    <w:rsid w:val="00897955"/>
    <w:rsid w:val="008B1840"/>
    <w:rsid w:val="008B35E8"/>
    <w:rsid w:val="008B6E12"/>
    <w:rsid w:val="008B7A34"/>
    <w:rsid w:val="008B7ED5"/>
    <w:rsid w:val="008C2040"/>
    <w:rsid w:val="008C39E9"/>
    <w:rsid w:val="008C488E"/>
    <w:rsid w:val="008C56CE"/>
    <w:rsid w:val="008C6D3D"/>
    <w:rsid w:val="008C7789"/>
    <w:rsid w:val="008D02E4"/>
    <w:rsid w:val="008D7828"/>
    <w:rsid w:val="008D7C4F"/>
    <w:rsid w:val="008E191E"/>
    <w:rsid w:val="008E63DE"/>
    <w:rsid w:val="008E7156"/>
    <w:rsid w:val="008F13A3"/>
    <w:rsid w:val="008F1C25"/>
    <w:rsid w:val="008F352F"/>
    <w:rsid w:val="008F7D4C"/>
    <w:rsid w:val="00906259"/>
    <w:rsid w:val="00910D17"/>
    <w:rsid w:val="0091180B"/>
    <w:rsid w:val="009136D6"/>
    <w:rsid w:val="009201D7"/>
    <w:rsid w:val="00923718"/>
    <w:rsid w:val="00927006"/>
    <w:rsid w:val="00937BCF"/>
    <w:rsid w:val="00940437"/>
    <w:rsid w:val="00943A8F"/>
    <w:rsid w:val="00950554"/>
    <w:rsid w:val="00950A8E"/>
    <w:rsid w:val="00951DAA"/>
    <w:rsid w:val="009546C2"/>
    <w:rsid w:val="00960A33"/>
    <w:rsid w:val="00967280"/>
    <w:rsid w:val="009712D9"/>
    <w:rsid w:val="009751AC"/>
    <w:rsid w:val="009776E9"/>
    <w:rsid w:val="009824BD"/>
    <w:rsid w:val="00983AF5"/>
    <w:rsid w:val="00987702"/>
    <w:rsid w:val="00987B66"/>
    <w:rsid w:val="00991357"/>
    <w:rsid w:val="00992D67"/>
    <w:rsid w:val="00997AFB"/>
    <w:rsid w:val="009A36BD"/>
    <w:rsid w:val="009A6E56"/>
    <w:rsid w:val="009B1D15"/>
    <w:rsid w:val="009B3EBB"/>
    <w:rsid w:val="009C5AE2"/>
    <w:rsid w:val="009C7575"/>
    <w:rsid w:val="009D434C"/>
    <w:rsid w:val="009D4E08"/>
    <w:rsid w:val="009D7842"/>
    <w:rsid w:val="009E28E3"/>
    <w:rsid w:val="009E4127"/>
    <w:rsid w:val="009E5A49"/>
    <w:rsid w:val="009F0DE3"/>
    <w:rsid w:val="009F296C"/>
    <w:rsid w:val="009F5C03"/>
    <w:rsid w:val="009F5E3B"/>
    <w:rsid w:val="009F76A4"/>
    <w:rsid w:val="00A00548"/>
    <w:rsid w:val="00A01DA8"/>
    <w:rsid w:val="00A072AD"/>
    <w:rsid w:val="00A2051A"/>
    <w:rsid w:val="00A25A80"/>
    <w:rsid w:val="00A268F0"/>
    <w:rsid w:val="00A30F07"/>
    <w:rsid w:val="00A33B67"/>
    <w:rsid w:val="00A33F03"/>
    <w:rsid w:val="00A45CB2"/>
    <w:rsid w:val="00A63D56"/>
    <w:rsid w:val="00A67644"/>
    <w:rsid w:val="00A708C9"/>
    <w:rsid w:val="00A767D7"/>
    <w:rsid w:val="00A7723D"/>
    <w:rsid w:val="00A778CA"/>
    <w:rsid w:val="00A82C2F"/>
    <w:rsid w:val="00A8693D"/>
    <w:rsid w:val="00A91682"/>
    <w:rsid w:val="00A9713A"/>
    <w:rsid w:val="00AB00D5"/>
    <w:rsid w:val="00AB2D46"/>
    <w:rsid w:val="00AB3D89"/>
    <w:rsid w:val="00AB7D73"/>
    <w:rsid w:val="00AC101A"/>
    <w:rsid w:val="00AC35A1"/>
    <w:rsid w:val="00AD3187"/>
    <w:rsid w:val="00AE10D8"/>
    <w:rsid w:val="00AE112E"/>
    <w:rsid w:val="00AE346F"/>
    <w:rsid w:val="00AF25EF"/>
    <w:rsid w:val="00B03CE1"/>
    <w:rsid w:val="00B04E2C"/>
    <w:rsid w:val="00B063FE"/>
    <w:rsid w:val="00B11688"/>
    <w:rsid w:val="00B1394E"/>
    <w:rsid w:val="00B143BA"/>
    <w:rsid w:val="00B17703"/>
    <w:rsid w:val="00B2052D"/>
    <w:rsid w:val="00B3139A"/>
    <w:rsid w:val="00B34A73"/>
    <w:rsid w:val="00B4171C"/>
    <w:rsid w:val="00B422F5"/>
    <w:rsid w:val="00B423C7"/>
    <w:rsid w:val="00B44527"/>
    <w:rsid w:val="00B60D80"/>
    <w:rsid w:val="00B60E99"/>
    <w:rsid w:val="00B64741"/>
    <w:rsid w:val="00B64D8C"/>
    <w:rsid w:val="00B718AE"/>
    <w:rsid w:val="00B71C96"/>
    <w:rsid w:val="00B74639"/>
    <w:rsid w:val="00B75A35"/>
    <w:rsid w:val="00B80604"/>
    <w:rsid w:val="00B80F31"/>
    <w:rsid w:val="00B83661"/>
    <w:rsid w:val="00B83D55"/>
    <w:rsid w:val="00B85E84"/>
    <w:rsid w:val="00B91B73"/>
    <w:rsid w:val="00B94395"/>
    <w:rsid w:val="00B9449D"/>
    <w:rsid w:val="00B95EF4"/>
    <w:rsid w:val="00BA0B45"/>
    <w:rsid w:val="00BA498C"/>
    <w:rsid w:val="00BA6E63"/>
    <w:rsid w:val="00BC05E9"/>
    <w:rsid w:val="00BD06E1"/>
    <w:rsid w:val="00BD249D"/>
    <w:rsid w:val="00BE2D91"/>
    <w:rsid w:val="00BE7B27"/>
    <w:rsid w:val="00BF08FC"/>
    <w:rsid w:val="00BF1208"/>
    <w:rsid w:val="00BF2504"/>
    <w:rsid w:val="00BF4C8D"/>
    <w:rsid w:val="00BF5F2F"/>
    <w:rsid w:val="00C00B7B"/>
    <w:rsid w:val="00C04C46"/>
    <w:rsid w:val="00C06492"/>
    <w:rsid w:val="00C07E67"/>
    <w:rsid w:val="00C10DD3"/>
    <w:rsid w:val="00C20A1C"/>
    <w:rsid w:val="00C20D8F"/>
    <w:rsid w:val="00C21360"/>
    <w:rsid w:val="00C33D6F"/>
    <w:rsid w:val="00C35056"/>
    <w:rsid w:val="00C4712A"/>
    <w:rsid w:val="00C50A5E"/>
    <w:rsid w:val="00C514DC"/>
    <w:rsid w:val="00C622B3"/>
    <w:rsid w:val="00C71336"/>
    <w:rsid w:val="00C71AD4"/>
    <w:rsid w:val="00C73A0B"/>
    <w:rsid w:val="00C740C6"/>
    <w:rsid w:val="00C74DAE"/>
    <w:rsid w:val="00C80000"/>
    <w:rsid w:val="00C80286"/>
    <w:rsid w:val="00C8307C"/>
    <w:rsid w:val="00C84707"/>
    <w:rsid w:val="00C84FF6"/>
    <w:rsid w:val="00C86853"/>
    <w:rsid w:val="00C94971"/>
    <w:rsid w:val="00C94F98"/>
    <w:rsid w:val="00C959C0"/>
    <w:rsid w:val="00CA07D6"/>
    <w:rsid w:val="00CA282B"/>
    <w:rsid w:val="00CA3026"/>
    <w:rsid w:val="00CA5F5A"/>
    <w:rsid w:val="00CA6A66"/>
    <w:rsid w:val="00CB02A7"/>
    <w:rsid w:val="00CB0347"/>
    <w:rsid w:val="00CB7853"/>
    <w:rsid w:val="00CC1D12"/>
    <w:rsid w:val="00CC257B"/>
    <w:rsid w:val="00CD1647"/>
    <w:rsid w:val="00CE091F"/>
    <w:rsid w:val="00CE2933"/>
    <w:rsid w:val="00CE7124"/>
    <w:rsid w:val="00CE7E35"/>
    <w:rsid w:val="00CF4247"/>
    <w:rsid w:val="00CF6C1B"/>
    <w:rsid w:val="00D0125F"/>
    <w:rsid w:val="00D01C5A"/>
    <w:rsid w:val="00D03121"/>
    <w:rsid w:val="00D03360"/>
    <w:rsid w:val="00D04ABF"/>
    <w:rsid w:val="00D05D14"/>
    <w:rsid w:val="00D06183"/>
    <w:rsid w:val="00D17719"/>
    <w:rsid w:val="00D246EC"/>
    <w:rsid w:val="00D250B4"/>
    <w:rsid w:val="00D256F4"/>
    <w:rsid w:val="00D26785"/>
    <w:rsid w:val="00D27BB6"/>
    <w:rsid w:val="00D30613"/>
    <w:rsid w:val="00D35506"/>
    <w:rsid w:val="00D45069"/>
    <w:rsid w:val="00D4575F"/>
    <w:rsid w:val="00D47A16"/>
    <w:rsid w:val="00D50648"/>
    <w:rsid w:val="00D51D4B"/>
    <w:rsid w:val="00D5622A"/>
    <w:rsid w:val="00D57F41"/>
    <w:rsid w:val="00D62118"/>
    <w:rsid w:val="00D65BDD"/>
    <w:rsid w:val="00D67070"/>
    <w:rsid w:val="00D6767A"/>
    <w:rsid w:val="00D67F5F"/>
    <w:rsid w:val="00D754D6"/>
    <w:rsid w:val="00D760BA"/>
    <w:rsid w:val="00D80596"/>
    <w:rsid w:val="00D91607"/>
    <w:rsid w:val="00DA12AB"/>
    <w:rsid w:val="00DB30AA"/>
    <w:rsid w:val="00DB393C"/>
    <w:rsid w:val="00DC170E"/>
    <w:rsid w:val="00DC2253"/>
    <w:rsid w:val="00DC325F"/>
    <w:rsid w:val="00DC4C48"/>
    <w:rsid w:val="00DC51A8"/>
    <w:rsid w:val="00DC65D9"/>
    <w:rsid w:val="00DD0661"/>
    <w:rsid w:val="00DD0788"/>
    <w:rsid w:val="00DD35D1"/>
    <w:rsid w:val="00DD4857"/>
    <w:rsid w:val="00DD6E49"/>
    <w:rsid w:val="00DE194F"/>
    <w:rsid w:val="00DE1EA0"/>
    <w:rsid w:val="00DF2FDC"/>
    <w:rsid w:val="00DF7296"/>
    <w:rsid w:val="00E02977"/>
    <w:rsid w:val="00E07CA2"/>
    <w:rsid w:val="00E1088E"/>
    <w:rsid w:val="00E1268D"/>
    <w:rsid w:val="00E177A0"/>
    <w:rsid w:val="00E24F15"/>
    <w:rsid w:val="00E251AC"/>
    <w:rsid w:val="00E323E3"/>
    <w:rsid w:val="00E43145"/>
    <w:rsid w:val="00E46249"/>
    <w:rsid w:val="00E53A06"/>
    <w:rsid w:val="00E53A85"/>
    <w:rsid w:val="00E56D84"/>
    <w:rsid w:val="00E57F69"/>
    <w:rsid w:val="00E61B4F"/>
    <w:rsid w:val="00E634CD"/>
    <w:rsid w:val="00E81F23"/>
    <w:rsid w:val="00E85B95"/>
    <w:rsid w:val="00E92DDD"/>
    <w:rsid w:val="00E94CD8"/>
    <w:rsid w:val="00E9745B"/>
    <w:rsid w:val="00EA1B2A"/>
    <w:rsid w:val="00EA3110"/>
    <w:rsid w:val="00EA32BA"/>
    <w:rsid w:val="00EA6299"/>
    <w:rsid w:val="00EA7969"/>
    <w:rsid w:val="00EC388F"/>
    <w:rsid w:val="00EC3A10"/>
    <w:rsid w:val="00EC4BBE"/>
    <w:rsid w:val="00EC56AC"/>
    <w:rsid w:val="00ED1C7C"/>
    <w:rsid w:val="00EE30A3"/>
    <w:rsid w:val="00EE35D3"/>
    <w:rsid w:val="00EE5BB8"/>
    <w:rsid w:val="00EE5D21"/>
    <w:rsid w:val="00EF1301"/>
    <w:rsid w:val="00EF4650"/>
    <w:rsid w:val="00EF513A"/>
    <w:rsid w:val="00F03CFE"/>
    <w:rsid w:val="00F10D0B"/>
    <w:rsid w:val="00F21BF0"/>
    <w:rsid w:val="00F25163"/>
    <w:rsid w:val="00F27235"/>
    <w:rsid w:val="00F2724E"/>
    <w:rsid w:val="00F31FD7"/>
    <w:rsid w:val="00F32580"/>
    <w:rsid w:val="00F32BB8"/>
    <w:rsid w:val="00F4556D"/>
    <w:rsid w:val="00F50897"/>
    <w:rsid w:val="00F513E5"/>
    <w:rsid w:val="00F526F0"/>
    <w:rsid w:val="00F572F3"/>
    <w:rsid w:val="00F61213"/>
    <w:rsid w:val="00F61E68"/>
    <w:rsid w:val="00F63B8D"/>
    <w:rsid w:val="00F72B38"/>
    <w:rsid w:val="00F773E3"/>
    <w:rsid w:val="00F7775A"/>
    <w:rsid w:val="00F77B53"/>
    <w:rsid w:val="00F80566"/>
    <w:rsid w:val="00F8134B"/>
    <w:rsid w:val="00F95BB6"/>
    <w:rsid w:val="00F9745F"/>
    <w:rsid w:val="00F97A97"/>
    <w:rsid w:val="00FA50F9"/>
    <w:rsid w:val="00FB53D8"/>
    <w:rsid w:val="00FB7CEC"/>
    <w:rsid w:val="00FC1991"/>
    <w:rsid w:val="00FC50BB"/>
    <w:rsid w:val="00FC5365"/>
    <w:rsid w:val="00FC5A72"/>
    <w:rsid w:val="00FD091F"/>
    <w:rsid w:val="00FD39E1"/>
    <w:rsid w:val="00FD3A3B"/>
    <w:rsid w:val="00FD63F1"/>
    <w:rsid w:val="00FE554E"/>
    <w:rsid w:val="00FE624C"/>
    <w:rsid w:val="00FE723C"/>
    <w:rsid w:val="00FF0B2B"/>
    <w:rsid w:val="00FF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C4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C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35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356D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B35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356D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44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44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3ADB4-DAB0-48FE-981F-EAA3F6FE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IM-63 HWN (1-2024)</Template>
  <TotalTime>0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Missouri Department of Social Services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Casi Jones</dc:creator>
  <cp:lastModifiedBy>Casi Jones</cp:lastModifiedBy>
  <cp:revision>2</cp:revision>
  <cp:lastPrinted>2012-11-16T15:47:00Z</cp:lastPrinted>
  <dcterms:created xsi:type="dcterms:W3CDTF">2024-01-30T21:44:00Z</dcterms:created>
  <dcterms:modified xsi:type="dcterms:W3CDTF">2024-01-30T21:44:00Z</dcterms:modified>
</cp:coreProperties>
</file>